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08899" w14:textId="77777777" w:rsidR="005C2629" w:rsidRDefault="005C2629" w:rsidP="005C2629">
      <w:pPr>
        <w:pStyle w:val="Title"/>
        <w:jc w:val="center"/>
        <w:rPr>
          <w:color w:val="398AFF" w:themeColor="accent4"/>
          <w:u w:val="single"/>
        </w:rPr>
      </w:pPr>
    </w:p>
    <w:p w14:paraId="3E767A81" w14:textId="77777777" w:rsidR="005C2629" w:rsidRDefault="005C2629" w:rsidP="005C2629">
      <w:pPr>
        <w:pStyle w:val="Title"/>
        <w:jc w:val="center"/>
        <w:rPr>
          <w:color w:val="398AFF" w:themeColor="accent4"/>
          <w:u w:val="single"/>
        </w:rPr>
      </w:pPr>
    </w:p>
    <w:p w14:paraId="10ECDB11" w14:textId="6D8F67FD" w:rsidR="005C2629" w:rsidRDefault="008B0827" w:rsidP="005C2629">
      <w:pPr>
        <w:pStyle w:val="Title"/>
        <w:jc w:val="center"/>
        <w:rPr>
          <w:color w:val="398AFF" w:themeColor="accent4"/>
          <w:u w:val="single"/>
        </w:rPr>
      </w:pPr>
      <w:r>
        <w:rPr>
          <w:color w:val="398AFF" w:themeColor="accent4"/>
          <w:u w:val="single"/>
        </w:rPr>
        <w:t>North Cotes CE Primary and Fulstow Ce Primary Federation</w:t>
      </w:r>
    </w:p>
    <w:p w14:paraId="699CE102" w14:textId="3290DA9B" w:rsidR="005C2629" w:rsidRDefault="002C717A" w:rsidP="005C2629">
      <w:pPr>
        <w:pStyle w:val="Title"/>
        <w:jc w:val="center"/>
      </w:pPr>
      <w:r>
        <w:t>Accessibility Plan</w:t>
      </w:r>
    </w:p>
    <w:p w14:paraId="0C38AC30" w14:textId="77777777" w:rsidR="008B0827" w:rsidRPr="008B0827" w:rsidRDefault="008B0827" w:rsidP="008B0827"/>
    <w:p w14:paraId="4270EEA8" w14:textId="77777777" w:rsidR="005C2629" w:rsidRDefault="005C2629" w:rsidP="005C2629"/>
    <w:p w14:paraId="01807036" w14:textId="77777777" w:rsidR="005C2629" w:rsidRDefault="005C2629" w:rsidP="005C2629"/>
    <w:p w14:paraId="375D7E8A" w14:textId="77777777" w:rsidR="005C2629" w:rsidRDefault="005C2629" w:rsidP="005C2629"/>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2"/>
        <w:gridCol w:w="3082"/>
        <w:gridCol w:w="3083"/>
      </w:tblGrid>
      <w:tr w:rsidR="005C2629" w14:paraId="3828719D" w14:textId="77777777" w:rsidTr="00E436D6">
        <w:trPr>
          <w:trHeight w:val="567"/>
        </w:trPr>
        <w:tc>
          <w:tcPr>
            <w:tcW w:w="3082" w:type="dxa"/>
            <w:vAlign w:val="center"/>
          </w:tcPr>
          <w:p w14:paraId="18CC5372" w14:textId="77777777" w:rsidR="005C2629" w:rsidRDefault="005C2629" w:rsidP="00E436D6">
            <w:pPr>
              <w:spacing w:line="276" w:lineRule="auto"/>
            </w:pPr>
            <w:r w:rsidRPr="00C97728">
              <w:t>Date last reviewed:</w:t>
            </w:r>
          </w:p>
        </w:tc>
        <w:tc>
          <w:tcPr>
            <w:tcW w:w="3082" w:type="dxa"/>
            <w:tcBorders>
              <w:bottom w:val="single" w:sz="4" w:space="0" w:color="auto"/>
            </w:tcBorders>
            <w:vAlign w:val="center"/>
          </w:tcPr>
          <w:p w14:paraId="71A9FD26" w14:textId="2F7224AB" w:rsidR="005C2629" w:rsidRDefault="008B0827" w:rsidP="00E436D6">
            <w:pPr>
              <w:spacing w:line="276" w:lineRule="auto"/>
            </w:pPr>
            <w:r>
              <w:t>September 2025</w:t>
            </w:r>
          </w:p>
        </w:tc>
        <w:tc>
          <w:tcPr>
            <w:tcW w:w="3083" w:type="dxa"/>
            <w:vAlign w:val="center"/>
          </w:tcPr>
          <w:p w14:paraId="2161989D" w14:textId="77777777" w:rsidR="005C2629" w:rsidRDefault="005C2629" w:rsidP="00E436D6">
            <w:pPr>
              <w:spacing w:line="276" w:lineRule="auto"/>
            </w:pPr>
          </w:p>
        </w:tc>
      </w:tr>
      <w:tr w:rsidR="005C2629" w14:paraId="1D91360B" w14:textId="77777777" w:rsidTr="00E436D6">
        <w:trPr>
          <w:trHeight w:val="567"/>
        </w:trPr>
        <w:tc>
          <w:tcPr>
            <w:tcW w:w="9247" w:type="dxa"/>
            <w:gridSpan w:val="3"/>
            <w:vAlign w:val="center"/>
          </w:tcPr>
          <w:p w14:paraId="029B5ED1" w14:textId="77777777" w:rsidR="005C2629" w:rsidRDefault="005C2629" w:rsidP="00E436D6">
            <w:pPr>
              <w:spacing w:line="276" w:lineRule="auto"/>
            </w:pPr>
          </w:p>
        </w:tc>
      </w:tr>
    </w:tbl>
    <w:p w14:paraId="30C4D5C7" w14:textId="77777777" w:rsidR="005A3A24" w:rsidRDefault="005A3A24" w:rsidP="00741E5A">
      <w:pPr>
        <w:pStyle w:val="TNCBodyText"/>
      </w:pPr>
    </w:p>
    <w:p w14:paraId="56ACFA19" w14:textId="77777777" w:rsidR="005A3A24" w:rsidRDefault="005A3A24" w:rsidP="00741E5A">
      <w:pPr>
        <w:pStyle w:val="TNCBodyText"/>
      </w:pPr>
    </w:p>
    <w:p w14:paraId="3279AB42" w14:textId="77777777" w:rsidR="005A3A24" w:rsidRDefault="005A3A24" w:rsidP="00741E5A">
      <w:pPr>
        <w:pStyle w:val="TNCBodyText"/>
      </w:pPr>
    </w:p>
    <w:p w14:paraId="583B1E06" w14:textId="77777777" w:rsidR="005A3A24" w:rsidRDefault="005A3A24" w:rsidP="00741E5A">
      <w:pPr>
        <w:pStyle w:val="TNCBodyText"/>
      </w:pPr>
    </w:p>
    <w:p w14:paraId="4A4A665A" w14:textId="4155C6FF" w:rsidR="008B0827" w:rsidRDefault="008B0827">
      <w:r>
        <w:br w:type="page"/>
      </w:r>
    </w:p>
    <w:p w14:paraId="0C6BA206" w14:textId="11A8638E" w:rsidR="005A3A24" w:rsidRDefault="002C717A" w:rsidP="002C717A">
      <w:pPr>
        <w:pStyle w:val="Heading1"/>
      </w:pPr>
      <w:r>
        <w:lastRenderedPageBreak/>
        <w:t>Contents:</w:t>
      </w:r>
    </w:p>
    <w:p w14:paraId="144D9B81" w14:textId="0269FE02" w:rsidR="00E81769" w:rsidRDefault="001434ED" w:rsidP="00E81769">
      <w:pPr>
        <w:pStyle w:val="TNCBodyText"/>
      </w:pPr>
      <w:hyperlink w:anchor="_Statement_of_intent" w:history="1">
        <w:r w:rsidR="00E81769" w:rsidRPr="00D71E03">
          <w:rPr>
            <w:rStyle w:val="Hyperlink"/>
          </w:rPr>
          <w:t>Statement of intent</w:t>
        </w:r>
      </w:hyperlink>
    </w:p>
    <w:p w14:paraId="005369B3" w14:textId="260201E3" w:rsidR="00E81769" w:rsidRDefault="001434ED" w:rsidP="00E81769">
      <w:pPr>
        <w:pStyle w:val="TNCBodyText"/>
        <w:numPr>
          <w:ilvl w:val="0"/>
          <w:numId w:val="5"/>
        </w:numPr>
      </w:pPr>
      <w:hyperlink w:anchor="legalframework" w:history="1">
        <w:r w:rsidR="00E81769" w:rsidRPr="006D6043">
          <w:rPr>
            <w:rStyle w:val="Hyperlink"/>
          </w:rPr>
          <w:t>Legal framework</w:t>
        </w:r>
      </w:hyperlink>
    </w:p>
    <w:p w14:paraId="1B0AB698" w14:textId="5F0E9526" w:rsidR="00E81769" w:rsidRDefault="001434ED" w:rsidP="00E81769">
      <w:pPr>
        <w:pStyle w:val="TNCBodyText"/>
        <w:numPr>
          <w:ilvl w:val="0"/>
          <w:numId w:val="5"/>
        </w:numPr>
      </w:pPr>
      <w:hyperlink w:anchor="roles" w:history="1">
        <w:r w:rsidR="00E81769" w:rsidRPr="006D6043">
          <w:rPr>
            <w:rStyle w:val="Hyperlink"/>
          </w:rPr>
          <w:t>Roles and responsibilities</w:t>
        </w:r>
      </w:hyperlink>
      <w:r w:rsidR="00E81769">
        <w:t xml:space="preserve"> </w:t>
      </w:r>
    </w:p>
    <w:p w14:paraId="050BB266" w14:textId="57C16F29" w:rsidR="00E81769" w:rsidRDefault="001434ED" w:rsidP="00E81769">
      <w:pPr>
        <w:pStyle w:val="TNCBodyText"/>
        <w:numPr>
          <w:ilvl w:val="0"/>
          <w:numId w:val="5"/>
        </w:numPr>
      </w:pPr>
      <w:hyperlink w:anchor="audit" w:history="1">
        <w:r w:rsidR="00E81769" w:rsidRPr="006D6043">
          <w:rPr>
            <w:rStyle w:val="Hyperlink"/>
          </w:rPr>
          <w:t>The Accessibility Audit</w:t>
        </w:r>
      </w:hyperlink>
      <w:r w:rsidR="00E81769">
        <w:t xml:space="preserve"> </w:t>
      </w:r>
    </w:p>
    <w:p w14:paraId="2CC7B85D" w14:textId="0296BB64" w:rsidR="00E81769" w:rsidRDefault="001434ED" w:rsidP="00E81769">
      <w:pPr>
        <w:pStyle w:val="TNCBodyText"/>
        <w:numPr>
          <w:ilvl w:val="0"/>
          <w:numId w:val="5"/>
        </w:numPr>
      </w:pPr>
      <w:hyperlink w:anchor="curriculum" w:history="1">
        <w:r w:rsidR="00E81769" w:rsidRPr="006D6043">
          <w:rPr>
            <w:rStyle w:val="Hyperlink"/>
          </w:rPr>
          <w:t>Planning duty 1: Curriculum</w:t>
        </w:r>
      </w:hyperlink>
      <w:r w:rsidR="00E81769">
        <w:t xml:space="preserve"> </w:t>
      </w:r>
    </w:p>
    <w:p w14:paraId="04F8A24D" w14:textId="02CC53FD" w:rsidR="00E81769" w:rsidRDefault="001434ED" w:rsidP="00E81769">
      <w:pPr>
        <w:pStyle w:val="TNCBodyText"/>
        <w:numPr>
          <w:ilvl w:val="0"/>
          <w:numId w:val="5"/>
        </w:numPr>
      </w:pPr>
      <w:hyperlink w:anchor="physicalenvironment" w:history="1">
        <w:r w:rsidR="00E81769" w:rsidRPr="006D6043">
          <w:rPr>
            <w:rStyle w:val="Hyperlink"/>
          </w:rPr>
          <w:t>Planning duty 2: Physical environment</w:t>
        </w:r>
      </w:hyperlink>
      <w:r w:rsidR="00E81769">
        <w:t xml:space="preserve"> </w:t>
      </w:r>
    </w:p>
    <w:p w14:paraId="517727A2" w14:textId="60E0DECF" w:rsidR="00E81769" w:rsidRDefault="001434ED" w:rsidP="00E81769">
      <w:pPr>
        <w:pStyle w:val="TNCBodyText"/>
        <w:numPr>
          <w:ilvl w:val="0"/>
          <w:numId w:val="5"/>
        </w:numPr>
      </w:pPr>
      <w:hyperlink w:anchor="information" w:history="1">
        <w:r w:rsidR="00E81769" w:rsidRPr="006D6043">
          <w:rPr>
            <w:rStyle w:val="Hyperlink"/>
          </w:rPr>
          <w:t>Planning duty 3: Information</w:t>
        </w:r>
      </w:hyperlink>
      <w:r w:rsidR="00E81769">
        <w:t xml:space="preserve"> </w:t>
      </w:r>
    </w:p>
    <w:p w14:paraId="0FE73F9B" w14:textId="72C79A37" w:rsidR="00E81769" w:rsidRDefault="001434ED" w:rsidP="00E81769">
      <w:pPr>
        <w:pStyle w:val="TNCBodyText"/>
        <w:numPr>
          <w:ilvl w:val="0"/>
          <w:numId w:val="5"/>
        </w:numPr>
      </w:pPr>
      <w:hyperlink w:anchor="monitoring" w:history="1">
        <w:r w:rsidR="00E81769" w:rsidRPr="006D6043">
          <w:rPr>
            <w:rStyle w:val="Hyperlink"/>
          </w:rPr>
          <w:t>Monitoring and review</w:t>
        </w:r>
      </w:hyperlink>
    </w:p>
    <w:p w14:paraId="2DA0579E" w14:textId="77777777" w:rsidR="00E81769" w:rsidRDefault="00E81769">
      <w:r>
        <w:br w:type="page"/>
      </w:r>
    </w:p>
    <w:p w14:paraId="76EABBE5" w14:textId="1D24C84D" w:rsidR="002C717A" w:rsidRDefault="00CF3495" w:rsidP="00CF3495">
      <w:pPr>
        <w:pStyle w:val="Heading1"/>
      </w:pPr>
      <w:bookmarkStart w:id="0" w:name="_Statement_of_intent"/>
      <w:bookmarkEnd w:id="0"/>
      <w:r>
        <w:lastRenderedPageBreak/>
        <w:t>Statement of intent</w:t>
      </w:r>
    </w:p>
    <w:p w14:paraId="7E06DDB5" w14:textId="4E2E9253" w:rsidR="00973622" w:rsidRPr="00973622" w:rsidRDefault="00BD4AC0" w:rsidP="00973622">
      <w:pPr>
        <w:pStyle w:val="TNCBodyText"/>
      </w:pPr>
      <w:r>
        <w:t>Because God knows our hearts, we ensure that our federation is as inclusive as possible for all pupils</w:t>
      </w:r>
      <w:r w:rsidR="00271C5B">
        <w:t xml:space="preserve">, so that all barriers are removed and therefore all pupils </w:t>
      </w:r>
      <w:r w:rsidR="00E20781">
        <w:t xml:space="preserve">can </w:t>
      </w:r>
      <w:r w:rsidR="00271C5B">
        <w:t>flourish</w:t>
      </w:r>
      <w:r w:rsidR="00E20781">
        <w:t xml:space="preserve"> and have a future of life in all its fullness</w:t>
      </w:r>
      <w:r w:rsidR="00271C5B">
        <w:t>. T</w:t>
      </w:r>
      <w:r w:rsidR="00973622" w:rsidRPr="00973622">
        <w:t xml:space="preserve">his plan outlines how </w:t>
      </w:r>
      <w:r w:rsidRPr="00BD4AC0">
        <w:rPr>
          <w:bCs/>
        </w:rPr>
        <w:t>we</w:t>
      </w:r>
      <w:r w:rsidR="00973622" w:rsidRPr="00973622">
        <w:rPr>
          <w:color w:val="398AFF" w:themeColor="accent4"/>
        </w:rPr>
        <w:t xml:space="preserve"> </w:t>
      </w:r>
      <w:r>
        <w:t>aim</w:t>
      </w:r>
      <w:r w:rsidR="00973622" w:rsidRPr="00973622">
        <w:t xml:space="preserve"> to increase access to education for pupils with disabilities in the three areas required by the planning duties in the Equality Act 2010 (i.e. the curriculum, physical environment and information). </w:t>
      </w:r>
    </w:p>
    <w:p w14:paraId="687452DA" w14:textId="77777777" w:rsidR="00973622" w:rsidRPr="00973622" w:rsidRDefault="00973622" w:rsidP="00973622">
      <w:pPr>
        <w:pStyle w:val="TNCBodyText"/>
      </w:pPr>
      <w:r w:rsidRPr="00973622">
        <w:t xml:space="preserve">A person is regarded as having a disability under the Equality Act where they have a physical or mental impairment that has a substantial and long-term adverse effect on their ability to carry out normal day-to-day activities. </w:t>
      </w:r>
    </w:p>
    <w:p w14:paraId="519B56D3" w14:textId="77777777" w:rsidR="00973622" w:rsidRPr="00973622" w:rsidRDefault="00973622" w:rsidP="00973622">
      <w:pPr>
        <w:pStyle w:val="TNCBodyText"/>
      </w:pPr>
      <w:r w:rsidRPr="00973622">
        <w:t>This plan aims to:</w:t>
      </w:r>
    </w:p>
    <w:p w14:paraId="4F5ED07E" w14:textId="77777777" w:rsidR="00973622" w:rsidRPr="00973622" w:rsidRDefault="00973622" w:rsidP="00973622">
      <w:pPr>
        <w:pStyle w:val="TNCBodyText"/>
        <w:numPr>
          <w:ilvl w:val="0"/>
          <w:numId w:val="6"/>
        </w:numPr>
      </w:pPr>
      <w:r w:rsidRPr="00973622">
        <w:t xml:space="preserve">Increase the extent to which pupils with disabilities can participate in the curriculum. </w:t>
      </w:r>
    </w:p>
    <w:p w14:paraId="03714493" w14:textId="77777777" w:rsidR="00973622" w:rsidRPr="00973622" w:rsidRDefault="00973622" w:rsidP="00973622">
      <w:pPr>
        <w:pStyle w:val="TNCBodyText"/>
        <w:numPr>
          <w:ilvl w:val="0"/>
          <w:numId w:val="6"/>
        </w:numPr>
      </w:pPr>
      <w:r w:rsidRPr="00973622">
        <w:t xml:space="preserve">Improve the physical environment of the school to enable pupils with disabilities to take better advantage of education, benefits, facilities and services provided. </w:t>
      </w:r>
    </w:p>
    <w:p w14:paraId="2B6063DD" w14:textId="77777777" w:rsidR="00973622" w:rsidRPr="00973622" w:rsidRDefault="00973622" w:rsidP="00973622">
      <w:pPr>
        <w:pStyle w:val="TNCBodyText"/>
        <w:numPr>
          <w:ilvl w:val="0"/>
          <w:numId w:val="6"/>
        </w:numPr>
      </w:pPr>
      <w:r w:rsidRPr="00973622">
        <w:t xml:space="preserve">Improve the availability of accessible information to pupils with disabilities. </w:t>
      </w:r>
    </w:p>
    <w:p w14:paraId="2BE3F26C" w14:textId="77777777" w:rsidR="00973622" w:rsidRPr="00973622" w:rsidRDefault="00973622" w:rsidP="00973622">
      <w:pPr>
        <w:pStyle w:val="TNCBodyText"/>
      </w:pPr>
      <w:r w:rsidRPr="00973622">
        <w:t xml:space="preserve">The above aims will be delivered within a reasonable timeframe, and in ways which are determined after taking into account pupils’ disabilities and the views of parents and pupils. In the preparation of an accessibility strategy, the LA will have regard to the need to allocate adequate resources in the implementation of this strategy. </w:t>
      </w:r>
    </w:p>
    <w:p w14:paraId="62D7EA9B" w14:textId="77777777" w:rsidR="00973622" w:rsidRPr="00973622" w:rsidRDefault="00973622" w:rsidP="00973622">
      <w:pPr>
        <w:pStyle w:val="TNCBodyText"/>
      </w:pPr>
      <w:r w:rsidRPr="00973622">
        <w:t>The governing board also recognises its responsibilities towards employees with disabilities and will:</w:t>
      </w:r>
    </w:p>
    <w:p w14:paraId="10502031" w14:textId="77777777" w:rsidR="00973622" w:rsidRPr="00973622" w:rsidRDefault="00973622" w:rsidP="00973622">
      <w:pPr>
        <w:pStyle w:val="TNCBodyText"/>
        <w:numPr>
          <w:ilvl w:val="0"/>
          <w:numId w:val="7"/>
        </w:numPr>
      </w:pPr>
      <w:r w:rsidRPr="00973622">
        <w:t xml:space="preserve">Monitor recruitment procedures to ensure that individuals with disabilities are provided with equal opportunities. </w:t>
      </w:r>
    </w:p>
    <w:p w14:paraId="6CEFB025" w14:textId="77777777" w:rsidR="00973622" w:rsidRPr="00973622" w:rsidRDefault="00973622" w:rsidP="00973622">
      <w:pPr>
        <w:pStyle w:val="TNCBodyText"/>
        <w:numPr>
          <w:ilvl w:val="0"/>
          <w:numId w:val="7"/>
        </w:numPr>
      </w:pPr>
      <w:r w:rsidRPr="00973622">
        <w:t xml:space="preserve">Provide appropriate support and provision for employees with disabilities to ensure that they can carry out their work effectively without barriers. </w:t>
      </w:r>
    </w:p>
    <w:p w14:paraId="42456C0F" w14:textId="77777777" w:rsidR="00973622" w:rsidRPr="00973622" w:rsidRDefault="00973622" w:rsidP="00973622">
      <w:pPr>
        <w:pStyle w:val="TNCBodyText"/>
        <w:numPr>
          <w:ilvl w:val="0"/>
          <w:numId w:val="7"/>
        </w:numPr>
      </w:pPr>
      <w:r w:rsidRPr="00973622">
        <w:t xml:space="preserve">Undertake reasonable adjustments to enable staff to access the workplace. </w:t>
      </w:r>
    </w:p>
    <w:p w14:paraId="7C4F5596" w14:textId="77777777" w:rsidR="00973622" w:rsidRPr="00973622" w:rsidRDefault="00973622" w:rsidP="00973622">
      <w:pPr>
        <w:pStyle w:val="TNCBodyText"/>
      </w:pPr>
      <w:r w:rsidRPr="00973622">
        <w:t>The plan will be resourced, implemented, reviewed and revised in consultation with:</w:t>
      </w:r>
    </w:p>
    <w:p w14:paraId="0A93490A" w14:textId="77777777" w:rsidR="00973622" w:rsidRPr="00973622" w:rsidRDefault="00973622" w:rsidP="00973622">
      <w:pPr>
        <w:pStyle w:val="TNCBodyText"/>
        <w:numPr>
          <w:ilvl w:val="0"/>
          <w:numId w:val="8"/>
        </w:numPr>
      </w:pPr>
      <w:r w:rsidRPr="00973622">
        <w:t xml:space="preserve">Pupils’ parents. </w:t>
      </w:r>
    </w:p>
    <w:p w14:paraId="4F65CDB0" w14:textId="77777777" w:rsidR="00973622" w:rsidRPr="00973622" w:rsidRDefault="00973622" w:rsidP="00973622">
      <w:pPr>
        <w:pStyle w:val="TNCBodyText"/>
        <w:numPr>
          <w:ilvl w:val="0"/>
          <w:numId w:val="8"/>
        </w:numPr>
      </w:pPr>
      <w:r w:rsidRPr="00973622">
        <w:t xml:space="preserve">The headteacher and other relevant members of staff. </w:t>
      </w:r>
    </w:p>
    <w:p w14:paraId="0F90B69A" w14:textId="77777777" w:rsidR="00973622" w:rsidRPr="00973622" w:rsidRDefault="00973622" w:rsidP="00973622">
      <w:pPr>
        <w:pStyle w:val="TNCBodyText"/>
        <w:numPr>
          <w:ilvl w:val="0"/>
          <w:numId w:val="8"/>
        </w:numPr>
      </w:pPr>
      <w:r w:rsidRPr="00973622">
        <w:t xml:space="preserve">Governors. </w:t>
      </w:r>
    </w:p>
    <w:p w14:paraId="3DB9E75F" w14:textId="77777777" w:rsidR="00973622" w:rsidRPr="00973622" w:rsidRDefault="00973622" w:rsidP="00973622">
      <w:pPr>
        <w:pStyle w:val="TNCBodyText"/>
        <w:numPr>
          <w:ilvl w:val="0"/>
          <w:numId w:val="8"/>
        </w:numPr>
      </w:pPr>
      <w:r w:rsidRPr="00973622">
        <w:t xml:space="preserve">External partners. </w:t>
      </w:r>
    </w:p>
    <w:p w14:paraId="4D71FF3A" w14:textId="77777777" w:rsidR="00CF3495" w:rsidRPr="00CF3495" w:rsidRDefault="00CF3495" w:rsidP="00CF3495">
      <w:pPr>
        <w:pStyle w:val="TNCBodyText"/>
      </w:pPr>
    </w:p>
    <w:p w14:paraId="06D7DD81" w14:textId="77777777" w:rsidR="005A3A24" w:rsidRDefault="005A3A24" w:rsidP="00741E5A">
      <w:pPr>
        <w:pStyle w:val="TNCBodyText"/>
      </w:pPr>
    </w:p>
    <w:p w14:paraId="56281892" w14:textId="77777777" w:rsidR="005A3A24" w:rsidRDefault="005A3A24" w:rsidP="00741E5A">
      <w:pPr>
        <w:pStyle w:val="TNCBodyText"/>
      </w:pPr>
    </w:p>
    <w:p w14:paraId="489D50C0" w14:textId="6250723C" w:rsidR="005A3A24" w:rsidRDefault="00973622" w:rsidP="00973622">
      <w:pPr>
        <w:pStyle w:val="Sectionheadings"/>
      </w:pPr>
      <w:bookmarkStart w:id="1" w:name="legalframework"/>
      <w:r>
        <w:t xml:space="preserve">Legal framework </w:t>
      </w:r>
    </w:p>
    <w:bookmarkEnd w:id="1"/>
    <w:p w14:paraId="569B3D08" w14:textId="77777777" w:rsidR="006F6639" w:rsidRPr="006F6639" w:rsidRDefault="006F6639" w:rsidP="006F6639">
      <w:pPr>
        <w:pStyle w:val="TNCBodyText"/>
      </w:pPr>
      <w:r w:rsidRPr="006F6639">
        <w:t xml:space="preserve">This plan has due regard to all relevant legislation and statutory guidance including, but not limited to, the following: </w:t>
      </w:r>
    </w:p>
    <w:p w14:paraId="1C814722" w14:textId="77777777" w:rsidR="006F6639" w:rsidRPr="006F6639" w:rsidRDefault="006F6639" w:rsidP="006F6639">
      <w:pPr>
        <w:pStyle w:val="TNCBodyText"/>
        <w:numPr>
          <w:ilvl w:val="0"/>
          <w:numId w:val="10"/>
        </w:numPr>
      </w:pPr>
      <w:r w:rsidRPr="006F6639">
        <w:t>Human Rights Act 1998</w:t>
      </w:r>
    </w:p>
    <w:p w14:paraId="2692940F" w14:textId="77777777" w:rsidR="006F6639" w:rsidRPr="006F6639" w:rsidRDefault="006F6639" w:rsidP="006F6639">
      <w:pPr>
        <w:pStyle w:val="TNCBodyText"/>
        <w:numPr>
          <w:ilvl w:val="0"/>
          <w:numId w:val="10"/>
        </w:numPr>
      </w:pPr>
      <w:r w:rsidRPr="006F6639">
        <w:t>The Special Educational Needs and Disability Regulations 2014</w:t>
      </w:r>
    </w:p>
    <w:p w14:paraId="6046B979" w14:textId="77777777" w:rsidR="006F6639" w:rsidRPr="006F6639" w:rsidRDefault="006F6639" w:rsidP="006F6639">
      <w:pPr>
        <w:pStyle w:val="TNCBodyText"/>
        <w:numPr>
          <w:ilvl w:val="0"/>
          <w:numId w:val="10"/>
        </w:numPr>
      </w:pPr>
      <w:r w:rsidRPr="006F6639">
        <w:t>Education and Inspections Act 2006</w:t>
      </w:r>
    </w:p>
    <w:p w14:paraId="14462F60" w14:textId="77777777" w:rsidR="006F6639" w:rsidRPr="006F6639" w:rsidRDefault="006F6639" w:rsidP="006F6639">
      <w:pPr>
        <w:pStyle w:val="TNCBodyText"/>
        <w:numPr>
          <w:ilvl w:val="0"/>
          <w:numId w:val="10"/>
        </w:numPr>
      </w:pPr>
      <w:r w:rsidRPr="006F6639">
        <w:t>Equality Act 2010</w:t>
      </w:r>
    </w:p>
    <w:p w14:paraId="6394363D" w14:textId="77777777" w:rsidR="006F6639" w:rsidRPr="006F6639" w:rsidRDefault="006F6639" w:rsidP="006F6639">
      <w:pPr>
        <w:pStyle w:val="TNCBodyText"/>
        <w:numPr>
          <w:ilvl w:val="0"/>
          <w:numId w:val="10"/>
        </w:numPr>
      </w:pPr>
      <w:r w:rsidRPr="006F6639">
        <w:t>Education Act 1996</w:t>
      </w:r>
    </w:p>
    <w:p w14:paraId="47F19D1F" w14:textId="77777777" w:rsidR="006F6639" w:rsidRPr="006F6639" w:rsidRDefault="006F6639" w:rsidP="006F6639">
      <w:pPr>
        <w:pStyle w:val="TNCBodyText"/>
        <w:numPr>
          <w:ilvl w:val="0"/>
          <w:numId w:val="10"/>
        </w:numPr>
      </w:pPr>
      <w:r w:rsidRPr="006F6639">
        <w:t>Children and Families Act 2014</w:t>
      </w:r>
    </w:p>
    <w:p w14:paraId="1B259BBC" w14:textId="77777777" w:rsidR="006F6639" w:rsidRPr="006F6639" w:rsidRDefault="006F6639" w:rsidP="006F6639">
      <w:pPr>
        <w:pStyle w:val="TNCBodyText"/>
        <w:numPr>
          <w:ilvl w:val="0"/>
          <w:numId w:val="10"/>
        </w:numPr>
      </w:pPr>
      <w:r w:rsidRPr="006F6639">
        <w:lastRenderedPageBreak/>
        <w:t>The Equality Act 2010 (Specific Duties and Public Authorities) Regulations 2017</w:t>
      </w:r>
    </w:p>
    <w:p w14:paraId="0CD43D3D" w14:textId="77777777" w:rsidR="006F6639" w:rsidRPr="006F6639" w:rsidRDefault="006F6639" w:rsidP="006F6639">
      <w:pPr>
        <w:pStyle w:val="TNCBodyText"/>
        <w:numPr>
          <w:ilvl w:val="0"/>
          <w:numId w:val="10"/>
        </w:numPr>
      </w:pPr>
      <w:r w:rsidRPr="006F6639">
        <w:t xml:space="preserve">DfE (2014) ‘The Equality Act 2010 and schools’ </w:t>
      </w:r>
    </w:p>
    <w:p w14:paraId="453DFAA4" w14:textId="77777777" w:rsidR="006F6639" w:rsidRPr="006F6639" w:rsidRDefault="006F6639" w:rsidP="006F6639">
      <w:pPr>
        <w:pStyle w:val="TNCBodyText"/>
        <w:numPr>
          <w:ilvl w:val="0"/>
          <w:numId w:val="10"/>
        </w:numPr>
      </w:pPr>
      <w:r w:rsidRPr="006F6639">
        <w:t>DfE (2015) ‘Special educational needs and disability code of practice: 0 to 25 years’</w:t>
      </w:r>
    </w:p>
    <w:p w14:paraId="75C5493B" w14:textId="77777777" w:rsidR="006F6639" w:rsidRPr="006F6639" w:rsidRDefault="006F6639" w:rsidP="006F6639">
      <w:pPr>
        <w:pStyle w:val="TNCBodyText"/>
      </w:pPr>
      <w:r w:rsidRPr="006F6639">
        <w:t>This plan operates in conjunction with the following school policies:</w:t>
      </w:r>
    </w:p>
    <w:p w14:paraId="436286A3" w14:textId="77777777" w:rsidR="006F6639" w:rsidRPr="006F6639" w:rsidRDefault="006F6639" w:rsidP="006F6639">
      <w:pPr>
        <w:pStyle w:val="TNCBodyText"/>
        <w:numPr>
          <w:ilvl w:val="0"/>
          <w:numId w:val="11"/>
        </w:numPr>
      </w:pPr>
      <w:bookmarkStart w:id="2" w:name="_Roles_and_responsibilities"/>
      <w:bookmarkStart w:id="3" w:name="_Monitoring_and_review"/>
      <w:bookmarkStart w:id="4" w:name="_Hlk112053049"/>
      <w:bookmarkEnd w:id="2"/>
      <w:bookmarkEnd w:id="3"/>
      <w:r w:rsidRPr="006F6639">
        <w:t>Early Years Policy</w:t>
      </w:r>
    </w:p>
    <w:p w14:paraId="35D3FB20" w14:textId="77777777" w:rsidR="006F6639" w:rsidRPr="006F6639" w:rsidRDefault="006F6639" w:rsidP="006F6639">
      <w:pPr>
        <w:pStyle w:val="TNCBodyText"/>
        <w:numPr>
          <w:ilvl w:val="0"/>
          <w:numId w:val="11"/>
        </w:numPr>
      </w:pPr>
      <w:r w:rsidRPr="006F6639">
        <w:t>Special Educational Needs and Disabilities (SEND) Policy</w:t>
      </w:r>
    </w:p>
    <w:p w14:paraId="2055C149" w14:textId="77777777" w:rsidR="006F6639" w:rsidRPr="006F6639" w:rsidRDefault="006F6639" w:rsidP="006F6639">
      <w:pPr>
        <w:pStyle w:val="TNCBodyText"/>
        <w:numPr>
          <w:ilvl w:val="0"/>
          <w:numId w:val="11"/>
        </w:numPr>
      </w:pPr>
      <w:r w:rsidRPr="006F6639">
        <w:t>Equality, Equity, Diversity and Inclusion Policy</w:t>
      </w:r>
    </w:p>
    <w:p w14:paraId="14E4CC03" w14:textId="77777777" w:rsidR="006F6639" w:rsidRPr="006F6639" w:rsidRDefault="006F6639" w:rsidP="006F6639">
      <w:pPr>
        <w:pStyle w:val="TNCBodyText"/>
        <w:numPr>
          <w:ilvl w:val="0"/>
          <w:numId w:val="11"/>
        </w:numPr>
      </w:pPr>
      <w:r w:rsidRPr="006F6639">
        <w:t>Admissions Policy</w:t>
      </w:r>
    </w:p>
    <w:p w14:paraId="2873554D" w14:textId="77777777" w:rsidR="006F6639" w:rsidRPr="006F6639" w:rsidRDefault="006F6639" w:rsidP="006F6639">
      <w:pPr>
        <w:pStyle w:val="TNCBodyText"/>
        <w:numPr>
          <w:ilvl w:val="0"/>
          <w:numId w:val="11"/>
        </w:numPr>
      </w:pPr>
      <w:r w:rsidRPr="006F6639">
        <w:t>Behaviour Policy</w:t>
      </w:r>
    </w:p>
    <w:p w14:paraId="6B9C2604" w14:textId="77777777" w:rsidR="006F6639" w:rsidRPr="006F6639" w:rsidRDefault="006F6639" w:rsidP="006F6639">
      <w:pPr>
        <w:pStyle w:val="TNCBodyText"/>
        <w:numPr>
          <w:ilvl w:val="0"/>
          <w:numId w:val="11"/>
        </w:numPr>
      </w:pPr>
      <w:r w:rsidRPr="006F6639">
        <w:t xml:space="preserve">Supporting Pupils with Medical Conditions Policy </w:t>
      </w:r>
    </w:p>
    <w:p w14:paraId="606B4663" w14:textId="77777777" w:rsidR="006F6639" w:rsidRPr="006F6639" w:rsidRDefault="006F6639" w:rsidP="006F6639">
      <w:pPr>
        <w:pStyle w:val="TNCBodyText"/>
        <w:numPr>
          <w:ilvl w:val="0"/>
          <w:numId w:val="11"/>
        </w:numPr>
      </w:pPr>
      <w:r w:rsidRPr="006F6639">
        <w:t>Administering Medication Policy</w:t>
      </w:r>
    </w:p>
    <w:p w14:paraId="0E782334" w14:textId="77777777" w:rsidR="006F6639" w:rsidRPr="006F6639" w:rsidRDefault="006F6639" w:rsidP="006F6639">
      <w:pPr>
        <w:pStyle w:val="TNCBodyText"/>
        <w:numPr>
          <w:ilvl w:val="0"/>
          <w:numId w:val="11"/>
        </w:numPr>
      </w:pPr>
      <w:r w:rsidRPr="006F6639">
        <w:t>Health and Safety Policy</w:t>
      </w:r>
    </w:p>
    <w:p w14:paraId="50260805" w14:textId="242FC533" w:rsidR="006F6639" w:rsidRPr="006F6639" w:rsidRDefault="006F6639" w:rsidP="006F6639">
      <w:pPr>
        <w:pStyle w:val="TNCBodyText"/>
        <w:numPr>
          <w:ilvl w:val="0"/>
          <w:numId w:val="11"/>
        </w:numPr>
      </w:pPr>
      <w:r w:rsidRPr="006F6639">
        <w:t>Data Protection Policy</w:t>
      </w:r>
    </w:p>
    <w:p w14:paraId="7F953855" w14:textId="1430B5AE" w:rsidR="005A3A24" w:rsidRPr="006F6639" w:rsidRDefault="00893EB5" w:rsidP="00893EB5">
      <w:pPr>
        <w:pStyle w:val="Sectionheadings"/>
      </w:pPr>
      <w:bookmarkStart w:id="5" w:name="roles"/>
      <w:bookmarkEnd w:id="4"/>
      <w:r>
        <w:t>Roles and responsibilities</w:t>
      </w:r>
    </w:p>
    <w:bookmarkEnd w:id="5"/>
    <w:p w14:paraId="000D273B" w14:textId="77777777" w:rsidR="00BD606D" w:rsidRPr="00BD606D" w:rsidRDefault="00BD606D" w:rsidP="00BD606D">
      <w:pPr>
        <w:pStyle w:val="TNCBodyText"/>
      </w:pPr>
      <w:r w:rsidRPr="00BD606D">
        <w:t>The governing board will be responsible for:</w:t>
      </w:r>
    </w:p>
    <w:p w14:paraId="13A6A534" w14:textId="77777777" w:rsidR="00BD606D" w:rsidRPr="00BD606D" w:rsidRDefault="00BD606D" w:rsidP="00BD606D">
      <w:pPr>
        <w:pStyle w:val="TNCBodyText"/>
        <w:numPr>
          <w:ilvl w:val="0"/>
          <w:numId w:val="13"/>
        </w:numPr>
      </w:pPr>
      <w:r w:rsidRPr="00BD606D">
        <w:t>Ensuring that all accessibility planning adheres to and reflects the principles outlined in this plan.</w:t>
      </w:r>
    </w:p>
    <w:p w14:paraId="7B1C7A27" w14:textId="77777777" w:rsidR="00BD606D" w:rsidRPr="00BD606D" w:rsidRDefault="00BD606D" w:rsidP="00BD606D">
      <w:pPr>
        <w:pStyle w:val="TNCBodyText"/>
        <w:numPr>
          <w:ilvl w:val="0"/>
          <w:numId w:val="13"/>
        </w:numPr>
      </w:pPr>
      <w:r w:rsidRPr="00BD606D">
        <w:t xml:space="preserve">Approving this plan before it is implemented. </w:t>
      </w:r>
    </w:p>
    <w:p w14:paraId="0E8735DB" w14:textId="77777777" w:rsidR="00BD606D" w:rsidRPr="00BD606D" w:rsidRDefault="00BD606D" w:rsidP="00BD606D">
      <w:pPr>
        <w:pStyle w:val="TNCBodyText"/>
        <w:numPr>
          <w:ilvl w:val="0"/>
          <w:numId w:val="13"/>
        </w:numPr>
      </w:pPr>
      <w:r w:rsidRPr="00BD606D">
        <w:t>Monitoring this plan.</w:t>
      </w:r>
    </w:p>
    <w:p w14:paraId="7429D46B" w14:textId="77777777" w:rsidR="00BD606D" w:rsidRPr="00BD606D" w:rsidRDefault="00BD606D" w:rsidP="00BD606D">
      <w:pPr>
        <w:pStyle w:val="TNCBodyText"/>
      </w:pPr>
      <w:r w:rsidRPr="00BD606D">
        <w:t>The headteacher will be responsible for:</w:t>
      </w:r>
    </w:p>
    <w:p w14:paraId="03C7001D" w14:textId="77777777" w:rsidR="00BD606D" w:rsidRPr="00BD606D" w:rsidRDefault="00BD606D" w:rsidP="00BD606D">
      <w:pPr>
        <w:pStyle w:val="TNCBodyText"/>
        <w:numPr>
          <w:ilvl w:val="0"/>
          <w:numId w:val="12"/>
        </w:numPr>
      </w:pPr>
      <w:r w:rsidRPr="00BD606D">
        <w:t>Ensuring that staff members are aware of pupils’ disabilities and medical conditions.</w:t>
      </w:r>
    </w:p>
    <w:p w14:paraId="045C1A1A" w14:textId="77777777" w:rsidR="00BD606D" w:rsidRPr="00BD606D" w:rsidRDefault="00BD606D" w:rsidP="00BD606D">
      <w:pPr>
        <w:pStyle w:val="TNCBodyText"/>
        <w:numPr>
          <w:ilvl w:val="0"/>
          <w:numId w:val="12"/>
        </w:numPr>
      </w:pPr>
      <w:r w:rsidRPr="00BD606D">
        <w:t>Establishing whether a new pupil has any disabilities or medical conditions which the school should be aware of.</w:t>
      </w:r>
    </w:p>
    <w:p w14:paraId="5C620872" w14:textId="77777777" w:rsidR="00BD606D" w:rsidRPr="00BD606D" w:rsidRDefault="00BD606D" w:rsidP="00BD606D">
      <w:pPr>
        <w:pStyle w:val="TNCBodyText"/>
        <w:numPr>
          <w:ilvl w:val="0"/>
          <w:numId w:val="12"/>
        </w:numPr>
      </w:pPr>
      <w:r w:rsidRPr="00BD606D">
        <w:t>Consulting with relevant and reputable experts if challenging situations regarding pupils’ disabilities arise.</w:t>
      </w:r>
    </w:p>
    <w:p w14:paraId="37EAF5AD" w14:textId="77777777" w:rsidR="00BD606D" w:rsidRPr="00BD606D" w:rsidRDefault="00BD606D" w:rsidP="00BD606D">
      <w:pPr>
        <w:pStyle w:val="TNCBodyText"/>
        <w:numPr>
          <w:ilvl w:val="0"/>
          <w:numId w:val="12"/>
        </w:numPr>
      </w:pPr>
      <w:r w:rsidRPr="00BD606D">
        <w:t>Working closely with the governing board, LA and external agencies to effectively create and implement the school’s Accessibility Plan.</w:t>
      </w:r>
    </w:p>
    <w:p w14:paraId="4BDFB5C7" w14:textId="77777777" w:rsidR="00BD606D" w:rsidRPr="00BD606D" w:rsidRDefault="00BD606D" w:rsidP="00BD606D">
      <w:pPr>
        <w:pStyle w:val="TNCBodyText"/>
      </w:pPr>
      <w:r w:rsidRPr="00BD606D">
        <w:t>The SENCO will be responsible for:</w:t>
      </w:r>
    </w:p>
    <w:p w14:paraId="604D7B84" w14:textId="77777777" w:rsidR="00BD606D" w:rsidRPr="00BD606D" w:rsidRDefault="00BD606D" w:rsidP="00BD606D">
      <w:pPr>
        <w:pStyle w:val="TNCBodyText"/>
        <w:numPr>
          <w:ilvl w:val="0"/>
          <w:numId w:val="14"/>
        </w:numPr>
      </w:pPr>
      <w:r w:rsidRPr="00BD606D">
        <w:t xml:space="preserve">Working closely with the headteacher and governing board to ensure that pupils with SEND are appropriately supported. </w:t>
      </w:r>
    </w:p>
    <w:p w14:paraId="17886A32" w14:textId="77777777" w:rsidR="00BD606D" w:rsidRPr="00BD606D" w:rsidRDefault="00BD606D" w:rsidP="00BD606D">
      <w:pPr>
        <w:pStyle w:val="TNCBodyText"/>
        <w:numPr>
          <w:ilvl w:val="0"/>
          <w:numId w:val="14"/>
        </w:numPr>
      </w:pPr>
      <w:r w:rsidRPr="00BD606D">
        <w:t>Ensuring they have oversight of the needs of pupils with SEND attending the school, and advising the headteacher in relation to those needs as appropriate.</w:t>
      </w:r>
    </w:p>
    <w:p w14:paraId="675EC193" w14:textId="77777777" w:rsidR="00BD606D" w:rsidRPr="00BD606D" w:rsidRDefault="00BD606D" w:rsidP="00BD606D">
      <w:pPr>
        <w:pStyle w:val="TNCBodyText"/>
      </w:pPr>
      <w:r w:rsidRPr="00BD606D">
        <w:t>Staff members will be responsible for:</w:t>
      </w:r>
    </w:p>
    <w:p w14:paraId="39351432" w14:textId="77777777" w:rsidR="00BD606D" w:rsidRPr="00BD606D" w:rsidRDefault="00BD606D" w:rsidP="00BD606D">
      <w:pPr>
        <w:pStyle w:val="TNCBodyText"/>
        <w:numPr>
          <w:ilvl w:val="0"/>
          <w:numId w:val="12"/>
        </w:numPr>
      </w:pPr>
      <w:r w:rsidRPr="00BD606D">
        <w:t>Acting in accordance with this plan at all times.</w:t>
      </w:r>
    </w:p>
    <w:p w14:paraId="44549C4E" w14:textId="77777777" w:rsidR="00BD606D" w:rsidRPr="00BD606D" w:rsidRDefault="00BD606D" w:rsidP="00BD606D">
      <w:pPr>
        <w:pStyle w:val="TNCBodyText"/>
        <w:numPr>
          <w:ilvl w:val="0"/>
          <w:numId w:val="12"/>
        </w:numPr>
      </w:pPr>
      <w:r w:rsidRPr="00BD606D">
        <w:t>Supporting disabled pupils to access their environment and their education wherever necessary, e.g. by making reasonable adjustments to their practice.</w:t>
      </w:r>
    </w:p>
    <w:p w14:paraId="7CFD2384" w14:textId="77777777" w:rsidR="00BD606D" w:rsidRPr="00BD606D" w:rsidRDefault="00BD606D" w:rsidP="00BD606D">
      <w:pPr>
        <w:pStyle w:val="TNCBodyText"/>
        <w:numPr>
          <w:ilvl w:val="0"/>
          <w:numId w:val="12"/>
        </w:numPr>
      </w:pPr>
      <w:r w:rsidRPr="00BD606D">
        <w:t xml:space="preserve">Ensuring that their actions do not discriminate against any pupil as a result of their disability. </w:t>
      </w:r>
    </w:p>
    <w:p w14:paraId="6426964E" w14:textId="0BA09130" w:rsidR="005A3A24" w:rsidRPr="00893EB5" w:rsidRDefault="00BD606D" w:rsidP="006A1A39">
      <w:pPr>
        <w:pStyle w:val="Sectionheadings"/>
        <w:ind w:hanging="436"/>
      </w:pPr>
      <w:bookmarkStart w:id="6" w:name="audit"/>
      <w:r>
        <w:lastRenderedPageBreak/>
        <w:t xml:space="preserve">The Accessibility Audit </w:t>
      </w:r>
    </w:p>
    <w:bookmarkEnd w:id="6"/>
    <w:p w14:paraId="63C76471" w14:textId="77777777" w:rsidR="0079325C" w:rsidRPr="0079325C" w:rsidRDefault="0079325C" w:rsidP="0079325C">
      <w:pPr>
        <w:pStyle w:val="TNCBodyText"/>
      </w:pPr>
      <w:r w:rsidRPr="0079325C">
        <w:t xml:space="preserve">The governing board will undertake an </w:t>
      </w:r>
      <w:r w:rsidRPr="00BD4AC0">
        <w:rPr>
          <w:bCs/>
        </w:rPr>
        <w:t>annual</w:t>
      </w:r>
      <w:r w:rsidRPr="0079325C">
        <w:t xml:space="preserve"> Accessibility Audit. The audit will cover the following three areas:</w:t>
      </w:r>
    </w:p>
    <w:p w14:paraId="7365207C" w14:textId="77777777" w:rsidR="0079325C" w:rsidRPr="0079325C" w:rsidRDefault="0079325C" w:rsidP="0079325C">
      <w:pPr>
        <w:pStyle w:val="TNCBodyText"/>
        <w:numPr>
          <w:ilvl w:val="0"/>
          <w:numId w:val="15"/>
        </w:numPr>
      </w:pPr>
      <w:r w:rsidRPr="0079325C">
        <w:rPr>
          <w:b/>
          <w:bCs/>
        </w:rPr>
        <w:t xml:space="preserve">Access to the curriculum </w:t>
      </w:r>
      <w:r w:rsidRPr="0079325C">
        <w:t xml:space="preserve">– the governing board will assess the extent to which pupils with disabilities can access the curriculum on an equal basis with their peers. </w:t>
      </w:r>
    </w:p>
    <w:p w14:paraId="099C224C" w14:textId="77777777" w:rsidR="0079325C" w:rsidRPr="0079325C" w:rsidRDefault="0079325C" w:rsidP="0079325C">
      <w:pPr>
        <w:pStyle w:val="TNCBodyText"/>
        <w:numPr>
          <w:ilvl w:val="0"/>
          <w:numId w:val="15"/>
        </w:numPr>
      </w:pPr>
      <w:r w:rsidRPr="0079325C">
        <w:rPr>
          <w:b/>
          <w:bCs/>
        </w:rPr>
        <w:t xml:space="preserve">Access to the physical environment </w:t>
      </w:r>
      <w:r w:rsidRPr="0079325C">
        <w:t xml:space="preserve">– the governing board will assess the extent to which pupils with disabilities can access the physical environment on an equal basis with their peers. </w:t>
      </w:r>
    </w:p>
    <w:p w14:paraId="45DC6ACB" w14:textId="77777777" w:rsidR="0079325C" w:rsidRPr="0079325C" w:rsidRDefault="0079325C" w:rsidP="0079325C">
      <w:pPr>
        <w:pStyle w:val="TNCBodyText"/>
        <w:numPr>
          <w:ilvl w:val="0"/>
          <w:numId w:val="15"/>
        </w:numPr>
      </w:pPr>
      <w:r w:rsidRPr="0079325C">
        <w:rPr>
          <w:b/>
          <w:bCs/>
        </w:rPr>
        <w:t xml:space="preserve">Access to information </w:t>
      </w:r>
      <w:r w:rsidRPr="0079325C">
        <w:t>– the governing board will assess the extent to which pupils with disabilities can access information on an equal basis with their peers.</w:t>
      </w:r>
    </w:p>
    <w:p w14:paraId="33F9B587" w14:textId="77777777" w:rsidR="0079325C" w:rsidRPr="0079325C" w:rsidRDefault="0079325C" w:rsidP="0079325C">
      <w:pPr>
        <w:pStyle w:val="TNCBodyText"/>
      </w:pPr>
      <w:r w:rsidRPr="0079325C">
        <w:t>When conducting the audit, the governing board will consider all kinds of disabilities and impairments, including, but not limited to, the following:</w:t>
      </w:r>
    </w:p>
    <w:p w14:paraId="0DB5D656" w14:textId="77777777" w:rsidR="0079325C" w:rsidRPr="0079325C" w:rsidRDefault="0079325C" w:rsidP="0079325C">
      <w:pPr>
        <w:pStyle w:val="TNCBodyText"/>
        <w:numPr>
          <w:ilvl w:val="0"/>
          <w:numId w:val="16"/>
        </w:numPr>
      </w:pPr>
      <w:r w:rsidRPr="0079325C">
        <w:rPr>
          <w:b/>
          <w:bCs/>
        </w:rPr>
        <w:t xml:space="preserve">Ambulatory disabilities </w:t>
      </w:r>
      <w:r w:rsidRPr="0079325C">
        <w:t xml:space="preserve">– this includes pupils who use a wheelchair or mobility aid </w:t>
      </w:r>
    </w:p>
    <w:p w14:paraId="13EC5000" w14:textId="77777777" w:rsidR="0079325C" w:rsidRPr="0079325C" w:rsidRDefault="0079325C" w:rsidP="0079325C">
      <w:pPr>
        <w:pStyle w:val="TNCBodyText"/>
        <w:numPr>
          <w:ilvl w:val="0"/>
          <w:numId w:val="16"/>
        </w:numPr>
      </w:pPr>
      <w:r w:rsidRPr="0079325C">
        <w:rPr>
          <w:b/>
          <w:bCs/>
        </w:rPr>
        <w:t xml:space="preserve">Dexterity disabilities </w:t>
      </w:r>
      <w:r w:rsidRPr="0079325C">
        <w:t>– this includes those whose everyday manual handling of objects and fixtures may be impaired</w:t>
      </w:r>
    </w:p>
    <w:p w14:paraId="6BC5D0A9" w14:textId="77777777" w:rsidR="0079325C" w:rsidRPr="0079325C" w:rsidRDefault="0079325C" w:rsidP="0079325C">
      <w:pPr>
        <w:pStyle w:val="TNCBodyText"/>
        <w:numPr>
          <w:ilvl w:val="0"/>
          <w:numId w:val="16"/>
        </w:numPr>
      </w:pPr>
      <w:r w:rsidRPr="0079325C">
        <w:rPr>
          <w:b/>
          <w:bCs/>
        </w:rPr>
        <w:t xml:space="preserve">Visual disabilities </w:t>
      </w:r>
      <w:r w:rsidRPr="0079325C">
        <w:t xml:space="preserve">– this includes those with visual impairments and sensitivities </w:t>
      </w:r>
    </w:p>
    <w:p w14:paraId="1EE2DA3C" w14:textId="77777777" w:rsidR="0079325C" w:rsidRPr="0079325C" w:rsidRDefault="0079325C" w:rsidP="0079325C">
      <w:pPr>
        <w:pStyle w:val="TNCBodyText"/>
        <w:numPr>
          <w:ilvl w:val="0"/>
          <w:numId w:val="16"/>
        </w:numPr>
      </w:pPr>
      <w:r w:rsidRPr="0079325C">
        <w:rPr>
          <w:b/>
          <w:bCs/>
        </w:rPr>
        <w:t xml:space="preserve">Auditory disabilities </w:t>
      </w:r>
      <w:r w:rsidRPr="0079325C">
        <w:t xml:space="preserve">– this includes those with hearing impairments and sensitivities </w:t>
      </w:r>
    </w:p>
    <w:p w14:paraId="7FDAE691" w14:textId="77777777" w:rsidR="0079325C" w:rsidRPr="0079325C" w:rsidRDefault="0079325C" w:rsidP="0079325C">
      <w:pPr>
        <w:pStyle w:val="TNCBodyText"/>
        <w:numPr>
          <w:ilvl w:val="0"/>
          <w:numId w:val="16"/>
        </w:numPr>
      </w:pPr>
      <w:r w:rsidRPr="0079325C">
        <w:rPr>
          <w:b/>
          <w:bCs/>
        </w:rPr>
        <w:t xml:space="preserve">Comprehension </w:t>
      </w:r>
      <w:r w:rsidRPr="0079325C">
        <w:t xml:space="preserve">– this includes hidden disabilities, such as autism and dyslexia </w:t>
      </w:r>
    </w:p>
    <w:p w14:paraId="0BCC406A" w14:textId="77777777" w:rsidR="0079325C" w:rsidRPr="0079325C" w:rsidRDefault="0079325C" w:rsidP="0079325C">
      <w:pPr>
        <w:pStyle w:val="TNCBodyText"/>
      </w:pPr>
      <w:r w:rsidRPr="0079325C">
        <w:t xml:space="preserve">The findings from the audit will be used to identify short-, medium- and long-term actions to address specific gaps and improve access. </w:t>
      </w:r>
    </w:p>
    <w:p w14:paraId="35CFE02D" w14:textId="77777777" w:rsidR="0079325C" w:rsidRPr="0079325C" w:rsidRDefault="0079325C" w:rsidP="0079325C">
      <w:pPr>
        <w:pStyle w:val="TNCBodyText"/>
      </w:pPr>
      <w:r w:rsidRPr="0079325C">
        <w:t xml:space="preserve">All actions will be carried out in a reasonable timeframe, and after taking into account pupils’ disabilities and the preferences of their parents. The actions that will be undertaken are detailed in the following sections of this document. </w:t>
      </w:r>
    </w:p>
    <w:p w14:paraId="0C68EB52" w14:textId="77777777" w:rsidR="005A3A24" w:rsidRDefault="005A3A24" w:rsidP="00741E5A">
      <w:pPr>
        <w:pStyle w:val="TNCBodyText"/>
      </w:pPr>
    </w:p>
    <w:p w14:paraId="3410D1ED" w14:textId="77777777" w:rsidR="005A3A24" w:rsidRPr="005A3A24" w:rsidRDefault="005A3A24" w:rsidP="00741E5A">
      <w:pPr>
        <w:pStyle w:val="TNCBodyText"/>
      </w:pPr>
    </w:p>
    <w:p w14:paraId="1FDAA9BD" w14:textId="53125C20" w:rsidR="00C65A84" w:rsidRDefault="00C65A84" w:rsidP="00741E5A">
      <w:pPr>
        <w:pStyle w:val="TNCBodyText"/>
      </w:pPr>
    </w:p>
    <w:p w14:paraId="72D487A3" w14:textId="77777777" w:rsidR="0025107E" w:rsidRPr="0025107E" w:rsidRDefault="0025107E" w:rsidP="00741E5A">
      <w:pPr>
        <w:pStyle w:val="TNCBodyText"/>
      </w:pPr>
    </w:p>
    <w:p w14:paraId="4E587F08" w14:textId="77777777" w:rsidR="0025107E" w:rsidRPr="0025107E" w:rsidRDefault="0025107E" w:rsidP="00741E5A">
      <w:pPr>
        <w:pStyle w:val="TNCBodyText"/>
      </w:pPr>
    </w:p>
    <w:p w14:paraId="2210841E" w14:textId="77777777" w:rsidR="0025107E" w:rsidRPr="0025107E" w:rsidRDefault="0025107E" w:rsidP="00741E5A">
      <w:pPr>
        <w:pStyle w:val="TNCBodyText"/>
      </w:pPr>
    </w:p>
    <w:p w14:paraId="6CCFC469" w14:textId="77777777" w:rsidR="0025107E" w:rsidRPr="0025107E" w:rsidRDefault="0025107E" w:rsidP="00741E5A">
      <w:pPr>
        <w:pStyle w:val="TNCBodyText"/>
      </w:pPr>
    </w:p>
    <w:p w14:paraId="470DDAAA" w14:textId="77777777" w:rsidR="0025107E" w:rsidRPr="0025107E" w:rsidRDefault="0025107E" w:rsidP="00741E5A">
      <w:pPr>
        <w:pStyle w:val="TNCBodyText"/>
      </w:pPr>
    </w:p>
    <w:p w14:paraId="540B7B0B" w14:textId="77777777" w:rsidR="0025107E" w:rsidRPr="0025107E" w:rsidRDefault="0025107E" w:rsidP="00741E5A">
      <w:pPr>
        <w:pStyle w:val="TNCBodyText"/>
      </w:pPr>
    </w:p>
    <w:p w14:paraId="65E4AE7C" w14:textId="77777777" w:rsidR="00741E5A" w:rsidRDefault="00741E5A" w:rsidP="00741E5A">
      <w:pPr>
        <w:pStyle w:val="TNCBodyText"/>
        <w:sectPr w:rsidR="00741E5A" w:rsidSect="00E20781">
          <w:headerReference w:type="first" r:id="rId10"/>
          <w:type w:val="continuous"/>
          <w:pgSz w:w="11906" w:h="16838" w:code="9"/>
          <w:pgMar w:top="851" w:right="709" w:bottom="1440" w:left="709" w:header="567" w:footer="102" w:gutter="0"/>
          <w:cols w:space="708"/>
          <w:docGrid w:linePitch="360"/>
        </w:sectPr>
      </w:pPr>
    </w:p>
    <w:p w14:paraId="05DEA72A" w14:textId="39381634" w:rsidR="003B370F" w:rsidRDefault="004E4707" w:rsidP="00D578CD">
      <w:pPr>
        <w:pStyle w:val="Sectionheadings"/>
      </w:pPr>
      <w:bookmarkStart w:id="7" w:name="curriculum"/>
      <w:r>
        <w:lastRenderedPageBreak/>
        <w:t xml:space="preserve">Planning duty 1: Curriculum </w:t>
      </w:r>
    </w:p>
    <w:bookmarkEnd w:id="7"/>
    <w:tbl>
      <w:tblPr>
        <w:tblStyle w:val="TableGrid"/>
        <w:tblW w:w="11340" w:type="dxa"/>
        <w:tblInd w:w="-567" w:type="dxa"/>
        <w:tblLook w:val="04A0" w:firstRow="1" w:lastRow="0" w:firstColumn="1" w:lastColumn="0" w:noHBand="0" w:noVBand="1"/>
      </w:tblPr>
      <w:tblGrid>
        <w:gridCol w:w="1011"/>
        <w:gridCol w:w="1683"/>
        <w:gridCol w:w="1842"/>
        <w:gridCol w:w="1418"/>
        <w:gridCol w:w="992"/>
        <w:gridCol w:w="1701"/>
        <w:gridCol w:w="2693"/>
      </w:tblGrid>
      <w:tr w:rsidR="00576776" w:rsidRPr="00576776" w14:paraId="3CEB1EC6" w14:textId="77777777" w:rsidTr="00AC4F74">
        <w:trPr>
          <w:trHeight w:val="397"/>
        </w:trPr>
        <w:tc>
          <w:tcPr>
            <w:tcW w:w="1011" w:type="dxa"/>
            <w:tcBorders>
              <w:top w:val="nil"/>
              <w:left w:val="nil"/>
            </w:tcBorders>
          </w:tcPr>
          <w:p w14:paraId="4C221772" w14:textId="77777777" w:rsidR="00576776" w:rsidRPr="00576776" w:rsidRDefault="00576776" w:rsidP="00576776">
            <w:pPr>
              <w:pStyle w:val="TNCBodyText"/>
            </w:pPr>
          </w:p>
        </w:tc>
        <w:tc>
          <w:tcPr>
            <w:tcW w:w="1683" w:type="dxa"/>
            <w:shd w:val="clear" w:color="auto" w:fill="398AFF" w:themeFill="accent4"/>
            <w:vAlign w:val="center"/>
          </w:tcPr>
          <w:p w14:paraId="52EA5CD6" w14:textId="3D4F7868" w:rsidR="00576776" w:rsidRPr="00576776" w:rsidRDefault="00576776" w:rsidP="00576776">
            <w:pPr>
              <w:pStyle w:val="TNCBodyText"/>
              <w:jc w:val="center"/>
              <w:rPr>
                <w:b/>
                <w:bCs/>
              </w:rPr>
            </w:pPr>
            <w:r w:rsidRPr="00576776">
              <w:rPr>
                <w:b/>
                <w:bCs/>
              </w:rPr>
              <w:t>Issue</w:t>
            </w:r>
          </w:p>
        </w:tc>
        <w:tc>
          <w:tcPr>
            <w:tcW w:w="1842" w:type="dxa"/>
            <w:shd w:val="clear" w:color="auto" w:fill="398AFF" w:themeFill="accent4"/>
            <w:vAlign w:val="center"/>
          </w:tcPr>
          <w:p w14:paraId="03F85137" w14:textId="2CCAF903" w:rsidR="00576776" w:rsidRPr="00576776" w:rsidRDefault="00576776" w:rsidP="00576776">
            <w:pPr>
              <w:pStyle w:val="TNCBodyText"/>
              <w:jc w:val="center"/>
              <w:rPr>
                <w:b/>
                <w:bCs/>
              </w:rPr>
            </w:pPr>
            <w:r w:rsidRPr="00576776">
              <w:rPr>
                <w:b/>
                <w:bCs/>
              </w:rPr>
              <w:t>What</w:t>
            </w:r>
          </w:p>
        </w:tc>
        <w:tc>
          <w:tcPr>
            <w:tcW w:w="1418" w:type="dxa"/>
            <w:shd w:val="clear" w:color="auto" w:fill="398AFF" w:themeFill="accent4"/>
            <w:vAlign w:val="center"/>
          </w:tcPr>
          <w:p w14:paraId="68506BCB" w14:textId="01BFA9A8" w:rsidR="00576776" w:rsidRPr="00576776" w:rsidRDefault="00576776" w:rsidP="00576776">
            <w:pPr>
              <w:pStyle w:val="TNCBodyText"/>
              <w:jc w:val="center"/>
              <w:rPr>
                <w:b/>
                <w:bCs/>
              </w:rPr>
            </w:pPr>
            <w:r w:rsidRPr="00576776">
              <w:rPr>
                <w:b/>
                <w:bCs/>
              </w:rPr>
              <w:t>Who</w:t>
            </w:r>
          </w:p>
        </w:tc>
        <w:tc>
          <w:tcPr>
            <w:tcW w:w="992" w:type="dxa"/>
            <w:shd w:val="clear" w:color="auto" w:fill="398AFF" w:themeFill="accent4"/>
            <w:vAlign w:val="center"/>
          </w:tcPr>
          <w:p w14:paraId="70442927" w14:textId="77777777" w:rsidR="00576776" w:rsidRPr="00576776" w:rsidRDefault="00576776" w:rsidP="00576776">
            <w:pPr>
              <w:pStyle w:val="TNCBodyText"/>
              <w:jc w:val="center"/>
              <w:rPr>
                <w:b/>
                <w:bCs/>
              </w:rPr>
            </w:pPr>
            <w:r w:rsidRPr="00576776">
              <w:rPr>
                <w:b/>
                <w:bCs/>
              </w:rPr>
              <w:t>When</w:t>
            </w:r>
          </w:p>
        </w:tc>
        <w:tc>
          <w:tcPr>
            <w:tcW w:w="1701" w:type="dxa"/>
            <w:shd w:val="clear" w:color="auto" w:fill="398AFF" w:themeFill="accent4"/>
            <w:vAlign w:val="center"/>
          </w:tcPr>
          <w:p w14:paraId="01EBB847" w14:textId="77777777" w:rsidR="00576776" w:rsidRPr="00576776" w:rsidRDefault="00576776" w:rsidP="00576776">
            <w:pPr>
              <w:pStyle w:val="TNCBodyText"/>
              <w:jc w:val="center"/>
              <w:rPr>
                <w:b/>
                <w:bCs/>
              </w:rPr>
            </w:pPr>
            <w:r w:rsidRPr="00576776">
              <w:rPr>
                <w:b/>
                <w:bCs/>
              </w:rPr>
              <w:t>Outcome</w:t>
            </w:r>
          </w:p>
        </w:tc>
        <w:tc>
          <w:tcPr>
            <w:tcW w:w="2693" w:type="dxa"/>
            <w:shd w:val="clear" w:color="auto" w:fill="398AFF" w:themeFill="accent4"/>
            <w:vAlign w:val="center"/>
          </w:tcPr>
          <w:p w14:paraId="4B09400D" w14:textId="77777777" w:rsidR="00576776" w:rsidRPr="00576776" w:rsidRDefault="00576776" w:rsidP="00576776">
            <w:pPr>
              <w:pStyle w:val="TNCBodyText"/>
              <w:jc w:val="center"/>
              <w:rPr>
                <w:b/>
                <w:bCs/>
              </w:rPr>
            </w:pPr>
            <w:r w:rsidRPr="00576776">
              <w:rPr>
                <w:b/>
                <w:bCs/>
              </w:rPr>
              <w:t>Review</w:t>
            </w:r>
          </w:p>
        </w:tc>
      </w:tr>
      <w:tr w:rsidR="00576776" w:rsidRPr="00576776" w14:paraId="0281AB42" w14:textId="77777777" w:rsidTr="00AC4F74">
        <w:trPr>
          <w:trHeight w:val="1701"/>
        </w:trPr>
        <w:tc>
          <w:tcPr>
            <w:tcW w:w="1011" w:type="dxa"/>
            <w:vMerge w:val="restart"/>
            <w:shd w:val="clear" w:color="auto" w:fill="ECECEC" w:themeFill="accent6"/>
            <w:vAlign w:val="center"/>
          </w:tcPr>
          <w:p w14:paraId="23085990" w14:textId="77777777" w:rsidR="00576776" w:rsidRPr="00576776" w:rsidRDefault="00576776" w:rsidP="00576776">
            <w:pPr>
              <w:pStyle w:val="TNCBodyText"/>
              <w:jc w:val="center"/>
              <w:rPr>
                <w:b/>
                <w:bCs/>
              </w:rPr>
            </w:pPr>
            <w:r w:rsidRPr="00576776">
              <w:rPr>
                <w:b/>
                <w:bCs/>
              </w:rPr>
              <w:t>Short term</w:t>
            </w:r>
          </w:p>
        </w:tc>
        <w:tc>
          <w:tcPr>
            <w:tcW w:w="1683" w:type="dxa"/>
            <w:vAlign w:val="center"/>
          </w:tcPr>
          <w:p w14:paraId="1260B5AB" w14:textId="7EF4CD1A" w:rsidR="00576776" w:rsidRPr="00576776" w:rsidRDefault="008559DF" w:rsidP="000D43A5">
            <w:pPr>
              <w:pStyle w:val="TNCBodyText"/>
              <w:jc w:val="center"/>
            </w:pPr>
            <w:r>
              <w:t>Our curriculum is not accessible to all pupils with SEND.</w:t>
            </w:r>
          </w:p>
        </w:tc>
        <w:tc>
          <w:tcPr>
            <w:tcW w:w="1842" w:type="dxa"/>
            <w:vAlign w:val="center"/>
          </w:tcPr>
          <w:p w14:paraId="2326181F" w14:textId="0BECC7DA" w:rsidR="00576776" w:rsidRPr="00576776" w:rsidRDefault="008559DF" w:rsidP="000D43A5">
            <w:pPr>
              <w:pStyle w:val="TNCBodyText"/>
              <w:jc w:val="center"/>
            </w:pPr>
            <w:r>
              <w:t>Monitoring</w:t>
            </w:r>
          </w:p>
        </w:tc>
        <w:tc>
          <w:tcPr>
            <w:tcW w:w="1418" w:type="dxa"/>
            <w:vAlign w:val="center"/>
          </w:tcPr>
          <w:p w14:paraId="07781D2E" w14:textId="5720DD09" w:rsidR="00576776" w:rsidRPr="00576776" w:rsidRDefault="008559DF" w:rsidP="000D43A5">
            <w:pPr>
              <w:pStyle w:val="TNCBodyText"/>
              <w:jc w:val="center"/>
            </w:pPr>
            <w:r>
              <w:t>SENDCO</w:t>
            </w:r>
          </w:p>
        </w:tc>
        <w:tc>
          <w:tcPr>
            <w:tcW w:w="992" w:type="dxa"/>
            <w:vAlign w:val="center"/>
          </w:tcPr>
          <w:p w14:paraId="26041EDE" w14:textId="606CC7FE" w:rsidR="00576776" w:rsidRPr="008559DF" w:rsidRDefault="008559DF" w:rsidP="000D43A5">
            <w:pPr>
              <w:pStyle w:val="TNCBodyText"/>
              <w:jc w:val="center"/>
              <w:rPr>
                <w:bCs/>
              </w:rPr>
            </w:pPr>
            <w:r w:rsidRPr="008559DF">
              <w:rPr>
                <w:bCs/>
              </w:rPr>
              <w:t>Termly</w:t>
            </w:r>
          </w:p>
        </w:tc>
        <w:tc>
          <w:tcPr>
            <w:tcW w:w="1701" w:type="dxa"/>
            <w:vAlign w:val="center"/>
          </w:tcPr>
          <w:p w14:paraId="0720E41F" w14:textId="560DCC55" w:rsidR="00576776" w:rsidRPr="008559DF" w:rsidRDefault="008559DF" w:rsidP="000D43A5">
            <w:pPr>
              <w:pStyle w:val="TNCBodyText"/>
              <w:jc w:val="center"/>
            </w:pPr>
            <w:r w:rsidRPr="008559DF">
              <w:t>Leaders are assured that the curriculum is accessible to all</w:t>
            </w:r>
          </w:p>
        </w:tc>
        <w:tc>
          <w:tcPr>
            <w:tcW w:w="2693" w:type="dxa"/>
            <w:vAlign w:val="center"/>
          </w:tcPr>
          <w:p w14:paraId="13DC38F4" w14:textId="3E90941E" w:rsidR="00576776" w:rsidRPr="008559DF" w:rsidRDefault="008559DF" w:rsidP="000D43A5">
            <w:pPr>
              <w:pStyle w:val="TNCBodyText"/>
              <w:jc w:val="center"/>
              <w:rPr>
                <w:bCs/>
              </w:rPr>
            </w:pPr>
            <w:r w:rsidRPr="008559DF">
              <w:rPr>
                <w:bCs/>
              </w:rPr>
              <w:t>Summer 2026</w:t>
            </w:r>
          </w:p>
        </w:tc>
      </w:tr>
      <w:tr w:rsidR="00576776" w:rsidRPr="00576776" w14:paraId="0B0A8F5A" w14:textId="77777777" w:rsidTr="00AC4F74">
        <w:trPr>
          <w:trHeight w:val="1701"/>
        </w:trPr>
        <w:tc>
          <w:tcPr>
            <w:tcW w:w="1011" w:type="dxa"/>
            <w:vMerge/>
            <w:shd w:val="clear" w:color="auto" w:fill="ECECEC" w:themeFill="accent6"/>
            <w:vAlign w:val="center"/>
          </w:tcPr>
          <w:p w14:paraId="4393A272" w14:textId="77777777" w:rsidR="00576776" w:rsidRPr="00576776" w:rsidRDefault="00576776" w:rsidP="00576776">
            <w:pPr>
              <w:pStyle w:val="TNCBodyText"/>
              <w:jc w:val="center"/>
              <w:rPr>
                <w:b/>
                <w:bCs/>
              </w:rPr>
            </w:pPr>
          </w:p>
        </w:tc>
        <w:tc>
          <w:tcPr>
            <w:tcW w:w="1683" w:type="dxa"/>
            <w:vAlign w:val="center"/>
          </w:tcPr>
          <w:p w14:paraId="11CBD459" w14:textId="53B7BBF3" w:rsidR="00576776" w:rsidRPr="00576776" w:rsidRDefault="008559DF" w:rsidP="000D43A5">
            <w:pPr>
              <w:pStyle w:val="TNCBodyText"/>
              <w:jc w:val="center"/>
            </w:pPr>
            <w:r>
              <w:t>Staff members do not have the skills to support all pupils with SEND.</w:t>
            </w:r>
          </w:p>
        </w:tc>
        <w:tc>
          <w:tcPr>
            <w:tcW w:w="1842" w:type="dxa"/>
            <w:vAlign w:val="center"/>
          </w:tcPr>
          <w:p w14:paraId="7E4061C1" w14:textId="77777777" w:rsidR="008559DF" w:rsidRDefault="008559DF" w:rsidP="000D43A5">
            <w:pPr>
              <w:pStyle w:val="TNCBodyText"/>
              <w:jc w:val="center"/>
            </w:pPr>
            <w:r>
              <w:t>INSET</w:t>
            </w:r>
          </w:p>
          <w:p w14:paraId="3BA7B822" w14:textId="77777777" w:rsidR="008559DF" w:rsidRDefault="008559DF" w:rsidP="000D43A5">
            <w:pPr>
              <w:pStyle w:val="TNCBodyText"/>
              <w:jc w:val="center"/>
            </w:pPr>
            <w:r>
              <w:t>Adaptive Teaching</w:t>
            </w:r>
          </w:p>
          <w:p w14:paraId="77854C4F" w14:textId="1F753FEF" w:rsidR="00576776" w:rsidRPr="00576776" w:rsidRDefault="008559DF" w:rsidP="000D43A5">
            <w:pPr>
              <w:pStyle w:val="TNCBodyText"/>
              <w:jc w:val="center"/>
            </w:pPr>
            <w:r>
              <w:t>Effective Scaffolding</w:t>
            </w:r>
          </w:p>
        </w:tc>
        <w:tc>
          <w:tcPr>
            <w:tcW w:w="1418" w:type="dxa"/>
            <w:vAlign w:val="center"/>
          </w:tcPr>
          <w:p w14:paraId="2E5254B8" w14:textId="77777777" w:rsidR="008559DF" w:rsidRDefault="008559DF" w:rsidP="000D43A5">
            <w:pPr>
              <w:pStyle w:val="TNCBodyText"/>
              <w:jc w:val="center"/>
            </w:pPr>
            <w:r>
              <w:t>HT</w:t>
            </w:r>
          </w:p>
          <w:p w14:paraId="4FCD74B3" w14:textId="1C02D1F3" w:rsidR="00576776" w:rsidRPr="00576776" w:rsidRDefault="008559DF" w:rsidP="000D43A5">
            <w:pPr>
              <w:pStyle w:val="TNCBodyText"/>
              <w:jc w:val="center"/>
            </w:pPr>
            <w:r>
              <w:t>SENDCo</w:t>
            </w:r>
          </w:p>
        </w:tc>
        <w:tc>
          <w:tcPr>
            <w:tcW w:w="992" w:type="dxa"/>
            <w:vAlign w:val="center"/>
          </w:tcPr>
          <w:p w14:paraId="1802D690" w14:textId="059F6944" w:rsidR="00576776" w:rsidRPr="00576776" w:rsidRDefault="008559DF" w:rsidP="000D43A5">
            <w:pPr>
              <w:pStyle w:val="TNCBodyText"/>
              <w:jc w:val="center"/>
            </w:pPr>
            <w:r>
              <w:t>Autumn 1</w:t>
            </w:r>
          </w:p>
        </w:tc>
        <w:tc>
          <w:tcPr>
            <w:tcW w:w="1701" w:type="dxa"/>
            <w:vAlign w:val="center"/>
          </w:tcPr>
          <w:p w14:paraId="3FEE1C7E" w14:textId="12853172" w:rsidR="00576776" w:rsidRPr="00576776" w:rsidRDefault="008559DF" w:rsidP="000D43A5">
            <w:pPr>
              <w:pStyle w:val="TNCBodyText"/>
              <w:jc w:val="center"/>
            </w:pPr>
            <w:r>
              <w:t>Staff members have the skills to support all pupils with SEND.</w:t>
            </w:r>
          </w:p>
        </w:tc>
        <w:tc>
          <w:tcPr>
            <w:tcW w:w="2693" w:type="dxa"/>
            <w:vAlign w:val="center"/>
          </w:tcPr>
          <w:p w14:paraId="2CC7E0DF" w14:textId="65A8EA54" w:rsidR="00576776" w:rsidRPr="00576776" w:rsidRDefault="008559DF" w:rsidP="000D43A5">
            <w:pPr>
              <w:pStyle w:val="TNCBodyText"/>
              <w:jc w:val="center"/>
            </w:pPr>
            <w:r>
              <w:t>Summer 2026</w:t>
            </w:r>
          </w:p>
        </w:tc>
      </w:tr>
      <w:tr w:rsidR="00576776" w:rsidRPr="00576776" w14:paraId="471998EB" w14:textId="77777777" w:rsidTr="00AC4F74">
        <w:trPr>
          <w:trHeight w:val="1531"/>
        </w:trPr>
        <w:tc>
          <w:tcPr>
            <w:tcW w:w="1011" w:type="dxa"/>
            <w:shd w:val="clear" w:color="auto" w:fill="ECECEC" w:themeFill="accent6"/>
            <w:vAlign w:val="center"/>
          </w:tcPr>
          <w:p w14:paraId="2F2A15FC" w14:textId="77777777" w:rsidR="00576776" w:rsidRPr="00576776" w:rsidRDefault="00576776" w:rsidP="00576776">
            <w:pPr>
              <w:pStyle w:val="TNCBodyText"/>
              <w:jc w:val="center"/>
              <w:rPr>
                <w:b/>
                <w:bCs/>
              </w:rPr>
            </w:pPr>
            <w:r w:rsidRPr="00576776">
              <w:rPr>
                <w:b/>
                <w:bCs/>
              </w:rPr>
              <w:t>Medium term</w:t>
            </w:r>
          </w:p>
        </w:tc>
        <w:tc>
          <w:tcPr>
            <w:tcW w:w="1683" w:type="dxa"/>
            <w:vAlign w:val="center"/>
          </w:tcPr>
          <w:p w14:paraId="7C9A376A" w14:textId="1F3C081C" w:rsidR="00576776" w:rsidRPr="00576776" w:rsidRDefault="00576776" w:rsidP="000D43A5">
            <w:pPr>
              <w:pStyle w:val="TNCBodyText"/>
              <w:jc w:val="center"/>
            </w:pPr>
          </w:p>
        </w:tc>
        <w:tc>
          <w:tcPr>
            <w:tcW w:w="1842" w:type="dxa"/>
            <w:vAlign w:val="center"/>
          </w:tcPr>
          <w:p w14:paraId="434CD9AA" w14:textId="0677065E" w:rsidR="00576776" w:rsidRPr="00576776" w:rsidRDefault="00576776" w:rsidP="000D43A5">
            <w:pPr>
              <w:pStyle w:val="TNCBodyText"/>
              <w:jc w:val="center"/>
            </w:pPr>
          </w:p>
        </w:tc>
        <w:tc>
          <w:tcPr>
            <w:tcW w:w="1418" w:type="dxa"/>
            <w:vAlign w:val="center"/>
          </w:tcPr>
          <w:p w14:paraId="764727D8" w14:textId="73650B7F" w:rsidR="00576776" w:rsidRPr="00576776" w:rsidRDefault="00576776" w:rsidP="000D43A5">
            <w:pPr>
              <w:pStyle w:val="TNCBodyText"/>
              <w:jc w:val="center"/>
            </w:pPr>
          </w:p>
        </w:tc>
        <w:tc>
          <w:tcPr>
            <w:tcW w:w="992" w:type="dxa"/>
            <w:vAlign w:val="center"/>
          </w:tcPr>
          <w:p w14:paraId="22D0888D" w14:textId="4F89C55B" w:rsidR="00576776" w:rsidRPr="00576776" w:rsidRDefault="00576776" w:rsidP="000D43A5">
            <w:pPr>
              <w:pStyle w:val="TNCBodyText"/>
              <w:jc w:val="center"/>
              <w:rPr>
                <w:b/>
                <w:bCs/>
                <w:u w:val="single"/>
              </w:rPr>
            </w:pPr>
          </w:p>
        </w:tc>
        <w:tc>
          <w:tcPr>
            <w:tcW w:w="1701" w:type="dxa"/>
            <w:vAlign w:val="center"/>
          </w:tcPr>
          <w:p w14:paraId="35133F19" w14:textId="717FD135" w:rsidR="00576776" w:rsidRPr="00576776" w:rsidRDefault="00576776" w:rsidP="000D43A5">
            <w:pPr>
              <w:pStyle w:val="TNCBodyText"/>
              <w:jc w:val="center"/>
            </w:pPr>
          </w:p>
        </w:tc>
        <w:tc>
          <w:tcPr>
            <w:tcW w:w="2693" w:type="dxa"/>
            <w:vAlign w:val="center"/>
          </w:tcPr>
          <w:p w14:paraId="3E686C90" w14:textId="280C0DF2" w:rsidR="00576776" w:rsidRPr="00576776" w:rsidRDefault="00576776" w:rsidP="000D43A5">
            <w:pPr>
              <w:pStyle w:val="TNCBodyText"/>
              <w:jc w:val="center"/>
              <w:rPr>
                <w:b/>
                <w:bCs/>
                <w:u w:val="single"/>
              </w:rPr>
            </w:pPr>
          </w:p>
        </w:tc>
      </w:tr>
      <w:tr w:rsidR="00576776" w:rsidRPr="00576776" w14:paraId="49D83973" w14:textId="77777777" w:rsidTr="00AC4F74">
        <w:trPr>
          <w:trHeight w:val="1474"/>
        </w:trPr>
        <w:tc>
          <w:tcPr>
            <w:tcW w:w="1011" w:type="dxa"/>
            <w:shd w:val="clear" w:color="auto" w:fill="ECECEC" w:themeFill="accent6"/>
            <w:vAlign w:val="center"/>
          </w:tcPr>
          <w:p w14:paraId="3C0C4996" w14:textId="77777777" w:rsidR="00576776" w:rsidRPr="00576776" w:rsidRDefault="00576776" w:rsidP="00576776">
            <w:pPr>
              <w:pStyle w:val="TNCBodyText"/>
              <w:jc w:val="center"/>
              <w:rPr>
                <w:b/>
                <w:bCs/>
              </w:rPr>
            </w:pPr>
            <w:r w:rsidRPr="00576776">
              <w:rPr>
                <w:b/>
                <w:bCs/>
              </w:rPr>
              <w:t>Long term</w:t>
            </w:r>
          </w:p>
        </w:tc>
        <w:tc>
          <w:tcPr>
            <w:tcW w:w="1683" w:type="dxa"/>
            <w:vAlign w:val="center"/>
          </w:tcPr>
          <w:p w14:paraId="3E6FCDA5" w14:textId="5DD558DA" w:rsidR="00576776" w:rsidRPr="00576776" w:rsidRDefault="00576776" w:rsidP="000D43A5">
            <w:pPr>
              <w:pStyle w:val="TNCBodyText"/>
              <w:jc w:val="center"/>
            </w:pPr>
          </w:p>
        </w:tc>
        <w:tc>
          <w:tcPr>
            <w:tcW w:w="1842" w:type="dxa"/>
            <w:vAlign w:val="center"/>
          </w:tcPr>
          <w:p w14:paraId="6230F7B9" w14:textId="785B338B" w:rsidR="00576776" w:rsidRPr="00576776" w:rsidRDefault="00576776" w:rsidP="000D43A5">
            <w:pPr>
              <w:pStyle w:val="TNCBodyText"/>
              <w:jc w:val="center"/>
            </w:pPr>
          </w:p>
        </w:tc>
        <w:tc>
          <w:tcPr>
            <w:tcW w:w="1418" w:type="dxa"/>
            <w:vAlign w:val="center"/>
          </w:tcPr>
          <w:p w14:paraId="0B9C6AAC" w14:textId="3723ED81" w:rsidR="00576776" w:rsidRPr="00576776" w:rsidRDefault="00576776" w:rsidP="000D43A5">
            <w:pPr>
              <w:pStyle w:val="TNCBodyText"/>
              <w:jc w:val="center"/>
            </w:pPr>
          </w:p>
        </w:tc>
        <w:tc>
          <w:tcPr>
            <w:tcW w:w="992" w:type="dxa"/>
            <w:vAlign w:val="center"/>
          </w:tcPr>
          <w:p w14:paraId="0AB502A2" w14:textId="3A42FE56" w:rsidR="00576776" w:rsidRPr="00576776" w:rsidRDefault="00576776" w:rsidP="000D43A5">
            <w:pPr>
              <w:pStyle w:val="TNCBodyText"/>
              <w:jc w:val="center"/>
              <w:rPr>
                <w:b/>
                <w:bCs/>
                <w:u w:val="single"/>
              </w:rPr>
            </w:pPr>
          </w:p>
        </w:tc>
        <w:tc>
          <w:tcPr>
            <w:tcW w:w="1701" w:type="dxa"/>
            <w:vAlign w:val="center"/>
          </w:tcPr>
          <w:p w14:paraId="5D32B287" w14:textId="469E1972" w:rsidR="00576776" w:rsidRPr="00576776" w:rsidRDefault="00576776" w:rsidP="000D43A5">
            <w:pPr>
              <w:pStyle w:val="TNCBodyText"/>
              <w:jc w:val="center"/>
            </w:pPr>
          </w:p>
        </w:tc>
        <w:tc>
          <w:tcPr>
            <w:tcW w:w="2693" w:type="dxa"/>
            <w:vAlign w:val="center"/>
          </w:tcPr>
          <w:p w14:paraId="7CF7CF4A" w14:textId="5D0FEA58" w:rsidR="00576776" w:rsidRPr="00576776" w:rsidRDefault="00576776" w:rsidP="000D43A5">
            <w:pPr>
              <w:pStyle w:val="TNCBodyText"/>
              <w:jc w:val="center"/>
              <w:rPr>
                <w:b/>
                <w:bCs/>
                <w:u w:val="single"/>
              </w:rPr>
            </w:pPr>
          </w:p>
        </w:tc>
      </w:tr>
    </w:tbl>
    <w:p w14:paraId="4116D3CE" w14:textId="69D063DC" w:rsidR="004E4707" w:rsidRPr="004E4707" w:rsidRDefault="000D43A5" w:rsidP="00D578CD">
      <w:pPr>
        <w:pStyle w:val="Sectionheadings"/>
      </w:pPr>
      <w:bookmarkStart w:id="8" w:name="physicalenvironment"/>
      <w:r>
        <w:t>Planning duty 2: Physical environment</w:t>
      </w:r>
    </w:p>
    <w:bookmarkEnd w:id="8"/>
    <w:tbl>
      <w:tblPr>
        <w:tblStyle w:val="TableGrid"/>
        <w:tblW w:w="11199" w:type="dxa"/>
        <w:tblInd w:w="-426" w:type="dxa"/>
        <w:tblLook w:val="04A0" w:firstRow="1" w:lastRow="0" w:firstColumn="1" w:lastColumn="0" w:noHBand="0" w:noVBand="1"/>
      </w:tblPr>
      <w:tblGrid>
        <w:gridCol w:w="1011"/>
        <w:gridCol w:w="3182"/>
        <w:gridCol w:w="1409"/>
        <w:gridCol w:w="1450"/>
        <w:gridCol w:w="1004"/>
        <w:gridCol w:w="1753"/>
        <w:gridCol w:w="1390"/>
      </w:tblGrid>
      <w:tr w:rsidR="00503242" w:rsidRPr="00576776" w14:paraId="45628200" w14:textId="77777777" w:rsidTr="00503242">
        <w:trPr>
          <w:trHeight w:val="397"/>
        </w:trPr>
        <w:tc>
          <w:tcPr>
            <w:tcW w:w="1011" w:type="dxa"/>
            <w:tcBorders>
              <w:top w:val="nil"/>
              <w:left w:val="nil"/>
            </w:tcBorders>
          </w:tcPr>
          <w:p w14:paraId="1C4EBA38" w14:textId="77777777" w:rsidR="003A1806" w:rsidRPr="00576776" w:rsidRDefault="003A1806" w:rsidP="00E436D6">
            <w:pPr>
              <w:pStyle w:val="TNCBodyText"/>
            </w:pPr>
          </w:p>
        </w:tc>
        <w:tc>
          <w:tcPr>
            <w:tcW w:w="3182" w:type="dxa"/>
            <w:shd w:val="clear" w:color="auto" w:fill="398AFF" w:themeFill="accent4"/>
            <w:vAlign w:val="center"/>
          </w:tcPr>
          <w:p w14:paraId="134AABD8" w14:textId="77777777" w:rsidR="003A1806" w:rsidRPr="00576776" w:rsidRDefault="003A1806" w:rsidP="00E436D6">
            <w:pPr>
              <w:pStyle w:val="TNCBodyText"/>
              <w:jc w:val="center"/>
              <w:rPr>
                <w:b/>
                <w:bCs/>
              </w:rPr>
            </w:pPr>
            <w:r w:rsidRPr="00576776">
              <w:rPr>
                <w:b/>
                <w:bCs/>
              </w:rPr>
              <w:t>Issue</w:t>
            </w:r>
          </w:p>
        </w:tc>
        <w:tc>
          <w:tcPr>
            <w:tcW w:w="1409" w:type="dxa"/>
            <w:shd w:val="clear" w:color="auto" w:fill="398AFF" w:themeFill="accent4"/>
            <w:vAlign w:val="center"/>
          </w:tcPr>
          <w:p w14:paraId="32AF4B78" w14:textId="77777777" w:rsidR="003A1806" w:rsidRPr="00576776" w:rsidRDefault="003A1806" w:rsidP="00E436D6">
            <w:pPr>
              <w:pStyle w:val="TNCBodyText"/>
              <w:jc w:val="center"/>
              <w:rPr>
                <w:b/>
                <w:bCs/>
              </w:rPr>
            </w:pPr>
            <w:r w:rsidRPr="00576776">
              <w:rPr>
                <w:b/>
                <w:bCs/>
              </w:rPr>
              <w:t>What</w:t>
            </w:r>
          </w:p>
        </w:tc>
        <w:tc>
          <w:tcPr>
            <w:tcW w:w="1450" w:type="dxa"/>
            <w:shd w:val="clear" w:color="auto" w:fill="398AFF" w:themeFill="accent4"/>
            <w:vAlign w:val="center"/>
          </w:tcPr>
          <w:p w14:paraId="09EF17CF" w14:textId="77777777" w:rsidR="003A1806" w:rsidRPr="00576776" w:rsidRDefault="003A1806" w:rsidP="00E436D6">
            <w:pPr>
              <w:pStyle w:val="TNCBodyText"/>
              <w:jc w:val="center"/>
              <w:rPr>
                <w:b/>
                <w:bCs/>
              </w:rPr>
            </w:pPr>
            <w:r w:rsidRPr="00576776">
              <w:rPr>
                <w:b/>
                <w:bCs/>
              </w:rPr>
              <w:t>Who</w:t>
            </w:r>
          </w:p>
        </w:tc>
        <w:tc>
          <w:tcPr>
            <w:tcW w:w="1004" w:type="dxa"/>
            <w:shd w:val="clear" w:color="auto" w:fill="398AFF" w:themeFill="accent4"/>
            <w:vAlign w:val="center"/>
          </w:tcPr>
          <w:p w14:paraId="3471122D" w14:textId="77777777" w:rsidR="003A1806" w:rsidRPr="00576776" w:rsidRDefault="003A1806" w:rsidP="00E436D6">
            <w:pPr>
              <w:pStyle w:val="TNCBodyText"/>
              <w:jc w:val="center"/>
              <w:rPr>
                <w:b/>
                <w:bCs/>
              </w:rPr>
            </w:pPr>
            <w:r w:rsidRPr="00576776">
              <w:rPr>
                <w:b/>
                <w:bCs/>
              </w:rPr>
              <w:t>When</w:t>
            </w:r>
          </w:p>
        </w:tc>
        <w:tc>
          <w:tcPr>
            <w:tcW w:w="1753" w:type="dxa"/>
            <w:shd w:val="clear" w:color="auto" w:fill="398AFF" w:themeFill="accent4"/>
            <w:vAlign w:val="center"/>
          </w:tcPr>
          <w:p w14:paraId="70D3281A" w14:textId="77777777" w:rsidR="003A1806" w:rsidRPr="00576776" w:rsidRDefault="003A1806" w:rsidP="00E436D6">
            <w:pPr>
              <w:pStyle w:val="TNCBodyText"/>
              <w:jc w:val="center"/>
              <w:rPr>
                <w:b/>
                <w:bCs/>
              </w:rPr>
            </w:pPr>
            <w:r w:rsidRPr="00576776">
              <w:rPr>
                <w:b/>
                <w:bCs/>
              </w:rPr>
              <w:t>Outcome</w:t>
            </w:r>
          </w:p>
        </w:tc>
        <w:tc>
          <w:tcPr>
            <w:tcW w:w="1390" w:type="dxa"/>
            <w:shd w:val="clear" w:color="auto" w:fill="398AFF" w:themeFill="accent4"/>
            <w:vAlign w:val="center"/>
          </w:tcPr>
          <w:p w14:paraId="6FB672E4" w14:textId="77777777" w:rsidR="003A1806" w:rsidRPr="00576776" w:rsidRDefault="003A1806" w:rsidP="00E436D6">
            <w:pPr>
              <w:pStyle w:val="TNCBodyText"/>
              <w:jc w:val="center"/>
              <w:rPr>
                <w:b/>
                <w:bCs/>
              </w:rPr>
            </w:pPr>
            <w:r w:rsidRPr="00576776">
              <w:rPr>
                <w:b/>
                <w:bCs/>
              </w:rPr>
              <w:t>Review</w:t>
            </w:r>
          </w:p>
        </w:tc>
      </w:tr>
      <w:tr w:rsidR="00503242" w:rsidRPr="00576776" w14:paraId="2574EABC" w14:textId="77777777" w:rsidTr="00E16A1A">
        <w:trPr>
          <w:trHeight w:val="3412"/>
        </w:trPr>
        <w:tc>
          <w:tcPr>
            <w:tcW w:w="1011" w:type="dxa"/>
            <w:shd w:val="clear" w:color="auto" w:fill="ECECEC" w:themeFill="accent6"/>
            <w:vAlign w:val="center"/>
          </w:tcPr>
          <w:p w14:paraId="6F220680" w14:textId="77777777" w:rsidR="00503242" w:rsidRPr="00576776" w:rsidRDefault="00503242" w:rsidP="00811C3F">
            <w:pPr>
              <w:pStyle w:val="TNCBodyText"/>
              <w:jc w:val="center"/>
              <w:rPr>
                <w:b/>
                <w:bCs/>
              </w:rPr>
            </w:pPr>
            <w:r w:rsidRPr="00576776">
              <w:rPr>
                <w:b/>
                <w:bCs/>
              </w:rPr>
              <w:t>Short term</w:t>
            </w:r>
          </w:p>
        </w:tc>
        <w:tc>
          <w:tcPr>
            <w:tcW w:w="3182" w:type="dxa"/>
            <w:vAlign w:val="center"/>
          </w:tcPr>
          <w:p w14:paraId="076047CD" w14:textId="322AF159" w:rsidR="00503242" w:rsidRPr="00576776" w:rsidRDefault="00503242" w:rsidP="00811C3F">
            <w:pPr>
              <w:pStyle w:val="TNCBodyText"/>
              <w:jc w:val="center"/>
            </w:pPr>
            <w:r>
              <w:t>Management does not know if the federation’s physical environment is accessible to all needs of pupils.</w:t>
            </w:r>
          </w:p>
        </w:tc>
        <w:tc>
          <w:tcPr>
            <w:tcW w:w="1409" w:type="dxa"/>
            <w:vAlign w:val="center"/>
          </w:tcPr>
          <w:p w14:paraId="13AF3B26" w14:textId="6C4B5AC7" w:rsidR="00503242" w:rsidRPr="00576776" w:rsidRDefault="00503242" w:rsidP="00811C3F">
            <w:pPr>
              <w:pStyle w:val="TNCBodyText"/>
              <w:jc w:val="center"/>
            </w:pPr>
            <w:r>
              <w:t>Audit of physical environment</w:t>
            </w:r>
          </w:p>
        </w:tc>
        <w:tc>
          <w:tcPr>
            <w:tcW w:w="1450" w:type="dxa"/>
            <w:vAlign w:val="center"/>
          </w:tcPr>
          <w:p w14:paraId="447CD2B5" w14:textId="0B3CE7E1" w:rsidR="00503242" w:rsidRPr="00576776" w:rsidRDefault="00503242" w:rsidP="00503242">
            <w:pPr>
              <w:pStyle w:val="TNCBodyText"/>
              <w:jc w:val="center"/>
            </w:pPr>
            <w:r>
              <w:t>Relevant Outside Agencies</w:t>
            </w:r>
          </w:p>
        </w:tc>
        <w:tc>
          <w:tcPr>
            <w:tcW w:w="1004" w:type="dxa"/>
            <w:vAlign w:val="center"/>
          </w:tcPr>
          <w:p w14:paraId="03AC428C" w14:textId="6298868E" w:rsidR="00503242" w:rsidRPr="00503242" w:rsidRDefault="00503242" w:rsidP="00811C3F">
            <w:pPr>
              <w:pStyle w:val="TNCBodyText"/>
              <w:jc w:val="center"/>
              <w:rPr>
                <w:bCs/>
              </w:rPr>
            </w:pPr>
            <w:r w:rsidRPr="00503242">
              <w:rPr>
                <w:bCs/>
              </w:rPr>
              <w:t>When required.</w:t>
            </w:r>
          </w:p>
        </w:tc>
        <w:tc>
          <w:tcPr>
            <w:tcW w:w="1753" w:type="dxa"/>
            <w:vAlign w:val="center"/>
          </w:tcPr>
          <w:p w14:paraId="0281B1B5" w14:textId="5D249E84" w:rsidR="00503242" w:rsidRPr="00503242" w:rsidRDefault="00503242" w:rsidP="00811C3F">
            <w:pPr>
              <w:pStyle w:val="TNCBodyText"/>
              <w:jc w:val="center"/>
            </w:pPr>
            <w:r w:rsidRPr="00503242">
              <w:t>School is aware of accessibility barriers to the physical environment and is well informed to make a plan.</w:t>
            </w:r>
          </w:p>
        </w:tc>
        <w:tc>
          <w:tcPr>
            <w:tcW w:w="1390" w:type="dxa"/>
            <w:vAlign w:val="center"/>
          </w:tcPr>
          <w:p w14:paraId="448B0CC0" w14:textId="51C6764E" w:rsidR="00503242" w:rsidRPr="00503242" w:rsidRDefault="00503242" w:rsidP="00811C3F">
            <w:pPr>
              <w:pStyle w:val="TNCBodyText"/>
              <w:jc w:val="center"/>
              <w:rPr>
                <w:bCs/>
              </w:rPr>
            </w:pPr>
            <w:r w:rsidRPr="00503242">
              <w:rPr>
                <w:bCs/>
              </w:rPr>
              <w:t>Summer 2026</w:t>
            </w:r>
          </w:p>
        </w:tc>
      </w:tr>
      <w:tr w:rsidR="00503242" w:rsidRPr="00576776" w14:paraId="658ECE7C" w14:textId="77777777" w:rsidTr="00503242">
        <w:trPr>
          <w:trHeight w:val="1531"/>
        </w:trPr>
        <w:tc>
          <w:tcPr>
            <w:tcW w:w="1011" w:type="dxa"/>
            <w:shd w:val="clear" w:color="auto" w:fill="ECECEC" w:themeFill="accent6"/>
            <w:vAlign w:val="center"/>
          </w:tcPr>
          <w:p w14:paraId="238BCC57" w14:textId="77777777" w:rsidR="00811C3F" w:rsidRPr="00576776" w:rsidRDefault="00811C3F" w:rsidP="00811C3F">
            <w:pPr>
              <w:pStyle w:val="TNCBodyText"/>
              <w:jc w:val="center"/>
              <w:rPr>
                <w:b/>
                <w:bCs/>
              </w:rPr>
            </w:pPr>
            <w:r w:rsidRPr="00576776">
              <w:rPr>
                <w:b/>
                <w:bCs/>
              </w:rPr>
              <w:lastRenderedPageBreak/>
              <w:t>Medium term</w:t>
            </w:r>
          </w:p>
        </w:tc>
        <w:tc>
          <w:tcPr>
            <w:tcW w:w="3182" w:type="dxa"/>
            <w:vAlign w:val="center"/>
          </w:tcPr>
          <w:p w14:paraId="452AF9AD" w14:textId="528BD9DF" w:rsidR="00811C3F" w:rsidRPr="00576776" w:rsidRDefault="00503242" w:rsidP="00811C3F">
            <w:pPr>
              <w:pStyle w:val="TNCBodyText"/>
              <w:jc w:val="center"/>
            </w:pPr>
            <w:r>
              <w:t>Children with SEND cannot easily be evacuated / invacuated in an emergency.</w:t>
            </w:r>
          </w:p>
        </w:tc>
        <w:tc>
          <w:tcPr>
            <w:tcW w:w="1409" w:type="dxa"/>
            <w:vAlign w:val="center"/>
          </w:tcPr>
          <w:p w14:paraId="1CB9340C" w14:textId="17E12C72" w:rsidR="00811C3F" w:rsidRPr="00576776" w:rsidRDefault="00503242" w:rsidP="00811C3F">
            <w:pPr>
              <w:pStyle w:val="TNCBodyText"/>
              <w:jc w:val="center"/>
            </w:pPr>
            <w:r>
              <w:t>Individual Plan</w:t>
            </w:r>
          </w:p>
        </w:tc>
        <w:tc>
          <w:tcPr>
            <w:tcW w:w="1450" w:type="dxa"/>
            <w:vAlign w:val="center"/>
          </w:tcPr>
          <w:p w14:paraId="0689A89F" w14:textId="77777777" w:rsidR="00503242" w:rsidRDefault="00503242" w:rsidP="00811C3F">
            <w:pPr>
              <w:pStyle w:val="TNCBodyText"/>
              <w:jc w:val="center"/>
            </w:pPr>
            <w:r>
              <w:t>SENDCO</w:t>
            </w:r>
          </w:p>
          <w:p w14:paraId="65AE88C5" w14:textId="77777777" w:rsidR="00503242" w:rsidRDefault="00503242" w:rsidP="00811C3F">
            <w:pPr>
              <w:pStyle w:val="TNCBodyText"/>
              <w:jc w:val="center"/>
            </w:pPr>
            <w:r>
              <w:t>Parent</w:t>
            </w:r>
          </w:p>
          <w:p w14:paraId="080E6DCE" w14:textId="49740CB1" w:rsidR="00811C3F" w:rsidRPr="00576776" w:rsidRDefault="00503242" w:rsidP="00811C3F">
            <w:pPr>
              <w:pStyle w:val="TNCBodyText"/>
              <w:jc w:val="center"/>
            </w:pPr>
            <w:r>
              <w:t>Pupil</w:t>
            </w:r>
          </w:p>
        </w:tc>
        <w:tc>
          <w:tcPr>
            <w:tcW w:w="1004" w:type="dxa"/>
            <w:vAlign w:val="center"/>
          </w:tcPr>
          <w:p w14:paraId="2C972937" w14:textId="02B807C5" w:rsidR="00811C3F" w:rsidRPr="00503242" w:rsidRDefault="00503242" w:rsidP="00811C3F">
            <w:pPr>
              <w:pStyle w:val="TNCBodyText"/>
              <w:jc w:val="center"/>
              <w:rPr>
                <w:bCs/>
              </w:rPr>
            </w:pPr>
            <w:r w:rsidRPr="00503242">
              <w:rPr>
                <w:bCs/>
              </w:rPr>
              <w:t>Autumn 2025</w:t>
            </w:r>
          </w:p>
        </w:tc>
        <w:tc>
          <w:tcPr>
            <w:tcW w:w="1753" w:type="dxa"/>
            <w:vAlign w:val="center"/>
          </w:tcPr>
          <w:p w14:paraId="3E14F15B" w14:textId="5A12AE7C" w:rsidR="00811C3F" w:rsidRPr="00503242" w:rsidRDefault="00503242" w:rsidP="00811C3F">
            <w:pPr>
              <w:pStyle w:val="TNCBodyText"/>
              <w:jc w:val="center"/>
            </w:pPr>
            <w:r w:rsidRPr="00503242">
              <w:t>Children are evacuated / invacuated safely.</w:t>
            </w:r>
          </w:p>
        </w:tc>
        <w:tc>
          <w:tcPr>
            <w:tcW w:w="1390" w:type="dxa"/>
            <w:vAlign w:val="center"/>
          </w:tcPr>
          <w:p w14:paraId="625E2ADC" w14:textId="440C4050" w:rsidR="00503242" w:rsidRPr="00503242" w:rsidRDefault="00503242" w:rsidP="00811C3F">
            <w:pPr>
              <w:pStyle w:val="TNCBodyText"/>
              <w:jc w:val="center"/>
              <w:rPr>
                <w:bCs/>
              </w:rPr>
            </w:pPr>
            <w:r w:rsidRPr="00503242">
              <w:rPr>
                <w:bCs/>
              </w:rPr>
              <w:t>Spring 2026</w:t>
            </w:r>
          </w:p>
          <w:p w14:paraId="447C09BF" w14:textId="4BB55194" w:rsidR="00811C3F" w:rsidRPr="00503242" w:rsidRDefault="00503242" w:rsidP="00811C3F">
            <w:pPr>
              <w:pStyle w:val="TNCBodyText"/>
              <w:jc w:val="center"/>
              <w:rPr>
                <w:bCs/>
              </w:rPr>
            </w:pPr>
            <w:r w:rsidRPr="00503242">
              <w:rPr>
                <w:bCs/>
              </w:rPr>
              <w:t>Summer 2026</w:t>
            </w:r>
          </w:p>
        </w:tc>
      </w:tr>
      <w:tr w:rsidR="00503242" w:rsidRPr="00576776" w14:paraId="12DAF867" w14:textId="77777777" w:rsidTr="00503242">
        <w:trPr>
          <w:trHeight w:val="1474"/>
        </w:trPr>
        <w:tc>
          <w:tcPr>
            <w:tcW w:w="1011" w:type="dxa"/>
            <w:shd w:val="clear" w:color="auto" w:fill="ECECEC" w:themeFill="accent6"/>
            <w:vAlign w:val="center"/>
          </w:tcPr>
          <w:p w14:paraId="32944CAE" w14:textId="77777777" w:rsidR="00811C3F" w:rsidRPr="00576776" w:rsidRDefault="00811C3F" w:rsidP="00811C3F">
            <w:pPr>
              <w:pStyle w:val="TNCBodyText"/>
              <w:jc w:val="center"/>
              <w:rPr>
                <w:b/>
                <w:bCs/>
              </w:rPr>
            </w:pPr>
            <w:r w:rsidRPr="00576776">
              <w:rPr>
                <w:b/>
                <w:bCs/>
              </w:rPr>
              <w:t>Long term</w:t>
            </w:r>
          </w:p>
        </w:tc>
        <w:tc>
          <w:tcPr>
            <w:tcW w:w="3182" w:type="dxa"/>
            <w:vAlign w:val="center"/>
          </w:tcPr>
          <w:p w14:paraId="7E4E7CAF" w14:textId="33ACF5B6" w:rsidR="00811C3F" w:rsidRPr="00576776" w:rsidRDefault="00811C3F" w:rsidP="00811C3F">
            <w:pPr>
              <w:pStyle w:val="TNCBodyText"/>
              <w:jc w:val="center"/>
            </w:pPr>
          </w:p>
        </w:tc>
        <w:tc>
          <w:tcPr>
            <w:tcW w:w="1409" w:type="dxa"/>
            <w:vAlign w:val="center"/>
          </w:tcPr>
          <w:p w14:paraId="24123EBC" w14:textId="61090FB8" w:rsidR="00811C3F" w:rsidRPr="00576776" w:rsidRDefault="00811C3F" w:rsidP="00811C3F">
            <w:pPr>
              <w:pStyle w:val="TNCBodyText"/>
              <w:jc w:val="center"/>
            </w:pPr>
          </w:p>
        </w:tc>
        <w:tc>
          <w:tcPr>
            <w:tcW w:w="1450" w:type="dxa"/>
            <w:vAlign w:val="center"/>
          </w:tcPr>
          <w:p w14:paraId="6AFD8132" w14:textId="5DAA1589" w:rsidR="00811C3F" w:rsidRPr="00576776" w:rsidRDefault="00811C3F" w:rsidP="00811C3F">
            <w:pPr>
              <w:pStyle w:val="TNCBodyText"/>
              <w:jc w:val="center"/>
            </w:pPr>
          </w:p>
        </w:tc>
        <w:tc>
          <w:tcPr>
            <w:tcW w:w="1004" w:type="dxa"/>
            <w:vAlign w:val="center"/>
          </w:tcPr>
          <w:p w14:paraId="1A523F45" w14:textId="2CFC1478" w:rsidR="00811C3F" w:rsidRPr="00576776" w:rsidRDefault="00811C3F" w:rsidP="00811C3F">
            <w:pPr>
              <w:pStyle w:val="TNCBodyText"/>
              <w:jc w:val="center"/>
              <w:rPr>
                <w:b/>
                <w:bCs/>
                <w:u w:val="single"/>
              </w:rPr>
            </w:pPr>
          </w:p>
        </w:tc>
        <w:tc>
          <w:tcPr>
            <w:tcW w:w="1753" w:type="dxa"/>
            <w:vAlign w:val="center"/>
          </w:tcPr>
          <w:p w14:paraId="60520751" w14:textId="7813DC6C" w:rsidR="00811C3F" w:rsidRPr="00576776" w:rsidRDefault="00811C3F" w:rsidP="00811C3F">
            <w:pPr>
              <w:pStyle w:val="TNCBodyText"/>
              <w:jc w:val="center"/>
            </w:pPr>
          </w:p>
        </w:tc>
        <w:tc>
          <w:tcPr>
            <w:tcW w:w="1390" w:type="dxa"/>
            <w:vAlign w:val="center"/>
          </w:tcPr>
          <w:p w14:paraId="45EF92AE" w14:textId="2F66067E" w:rsidR="00811C3F" w:rsidRPr="00576776" w:rsidRDefault="00811C3F" w:rsidP="00811C3F">
            <w:pPr>
              <w:pStyle w:val="TNCBodyText"/>
              <w:jc w:val="center"/>
              <w:rPr>
                <w:b/>
                <w:bCs/>
                <w:u w:val="single"/>
              </w:rPr>
            </w:pPr>
          </w:p>
        </w:tc>
      </w:tr>
    </w:tbl>
    <w:p w14:paraId="488E5783" w14:textId="77777777" w:rsidR="00741E5A" w:rsidRDefault="00741E5A" w:rsidP="00741E5A">
      <w:pPr>
        <w:pStyle w:val="TNCBodyText"/>
      </w:pPr>
    </w:p>
    <w:p w14:paraId="4225E93B" w14:textId="77777777" w:rsidR="00741E5A" w:rsidRDefault="00741E5A" w:rsidP="00741E5A">
      <w:pPr>
        <w:pStyle w:val="TNCBodyText"/>
      </w:pPr>
    </w:p>
    <w:p w14:paraId="4931B2D5" w14:textId="77777777" w:rsidR="00741E5A" w:rsidRDefault="00741E5A" w:rsidP="00741E5A">
      <w:pPr>
        <w:pStyle w:val="TNCBodyText"/>
      </w:pPr>
    </w:p>
    <w:p w14:paraId="1478DADE" w14:textId="794E7585" w:rsidR="00741E5A" w:rsidRDefault="00811C3F" w:rsidP="00D578CD">
      <w:pPr>
        <w:pStyle w:val="Sectionheadings"/>
      </w:pPr>
      <w:bookmarkStart w:id="9" w:name="information"/>
      <w:r>
        <w:t>Planning duty 3: Information</w:t>
      </w:r>
    </w:p>
    <w:bookmarkEnd w:id="9"/>
    <w:tbl>
      <w:tblPr>
        <w:tblStyle w:val="TableGrid"/>
        <w:tblW w:w="11058" w:type="dxa"/>
        <w:tblInd w:w="-426" w:type="dxa"/>
        <w:tblLook w:val="04A0" w:firstRow="1" w:lastRow="0" w:firstColumn="1" w:lastColumn="0" w:noHBand="0" w:noVBand="1"/>
      </w:tblPr>
      <w:tblGrid>
        <w:gridCol w:w="1011"/>
        <w:gridCol w:w="1763"/>
        <w:gridCol w:w="1523"/>
        <w:gridCol w:w="1238"/>
        <w:gridCol w:w="962"/>
        <w:gridCol w:w="1584"/>
        <w:gridCol w:w="2977"/>
      </w:tblGrid>
      <w:tr w:rsidR="00AC4F74" w:rsidRPr="00576776" w14:paraId="7F4C81BA" w14:textId="77777777" w:rsidTr="00AC4F74">
        <w:trPr>
          <w:trHeight w:val="397"/>
        </w:trPr>
        <w:tc>
          <w:tcPr>
            <w:tcW w:w="1011" w:type="dxa"/>
            <w:tcBorders>
              <w:top w:val="nil"/>
              <w:left w:val="nil"/>
            </w:tcBorders>
          </w:tcPr>
          <w:p w14:paraId="0BEB993D" w14:textId="77777777" w:rsidR="00811C3F" w:rsidRPr="00576776" w:rsidRDefault="00811C3F" w:rsidP="00E436D6">
            <w:pPr>
              <w:pStyle w:val="TNCBodyText"/>
            </w:pPr>
          </w:p>
        </w:tc>
        <w:tc>
          <w:tcPr>
            <w:tcW w:w="1763" w:type="dxa"/>
            <w:shd w:val="clear" w:color="auto" w:fill="398AFF" w:themeFill="accent4"/>
            <w:vAlign w:val="center"/>
          </w:tcPr>
          <w:p w14:paraId="686282BD" w14:textId="77777777" w:rsidR="00811C3F" w:rsidRPr="00576776" w:rsidRDefault="00811C3F" w:rsidP="00E436D6">
            <w:pPr>
              <w:pStyle w:val="TNCBodyText"/>
              <w:jc w:val="center"/>
              <w:rPr>
                <w:b/>
                <w:bCs/>
              </w:rPr>
            </w:pPr>
            <w:r w:rsidRPr="00576776">
              <w:rPr>
                <w:b/>
                <w:bCs/>
              </w:rPr>
              <w:t>Issue</w:t>
            </w:r>
          </w:p>
        </w:tc>
        <w:tc>
          <w:tcPr>
            <w:tcW w:w="1523" w:type="dxa"/>
            <w:shd w:val="clear" w:color="auto" w:fill="398AFF" w:themeFill="accent4"/>
            <w:vAlign w:val="center"/>
          </w:tcPr>
          <w:p w14:paraId="263E74BD" w14:textId="77777777" w:rsidR="00811C3F" w:rsidRPr="00576776" w:rsidRDefault="00811C3F" w:rsidP="00E436D6">
            <w:pPr>
              <w:pStyle w:val="TNCBodyText"/>
              <w:jc w:val="center"/>
              <w:rPr>
                <w:b/>
                <w:bCs/>
              </w:rPr>
            </w:pPr>
            <w:r w:rsidRPr="00576776">
              <w:rPr>
                <w:b/>
                <w:bCs/>
              </w:rPr>
              <w:t>What</w:t>
            </w:r>
          </w:p>
        </w:tc>
        <w:tc>
          <w:tcPr>
            <w:tcW w:w="1238" w:type="dxa"/>
            <w:shd w:val="clear" w:color="auto" w:fill="398AFF" w:themeFill="accent4"/>
            <w:vAlign w:val="center"/>
          </w:tcPr>
          <w:p w14:paraId="4511359A" w14:textId="77777777" w:rsidR="00811C3F" w:rsidRPr="00576776" w:rsidRDefault="00811C3F" w:rsidP="00E436D6">
            <w:pPr>
              <w:pStyle w:val="TNCBodyText"/>
              <w:jc w:val="center"/>
              <w:rPr>
                <w:b/>
                <w:bCs/>
              </w:rPr>
            </w:pPr>
            <w:r w:rsidRPr="00576776">
              <w:rPr>
                <w:b/>
                <w:bCs/>
              </w:rPr>
              <w:t>Who</w:t>
            </w:r>
          </w:p>
        </w:tc>
        <w:tc>
          <w:tcPr>
            <w:tcW w:w="962" w:type="dxa"/>
            <w:shd w:val="clear" w:color="auto" w:fill="398AFF" w:themeFill="accent4"/>
            <w:vAlign w:val="center"/>
          </w:tcPr>
          <w:p w14:paraId="40421E9A" w14:textId="77777777" w:rsidR="00811C3F" w:rsidRPr="00576776" w:rsidRDefault="00811C3F" w:rsidP="00E436D6">
            <w:pPr>
              <w:pStyle w:val="TNCBodyText"/>
              <w:jc w:val="center"/>
              <w:rPr>
                <w:b/>
                <w:bCs/>
              </w:rPr>
            </w:pPr>
            <w:r w:rsidRPr="00576776">
              <w:rPr>
                <w:b/>
                <w:bCs/>
              </w:rPr>
              <w:t>When</w:t>
            </w:r>
          </w:p>
        </w:tc>
        <w:tc>
          <w:tcPr>
            <w:tcW w:w="1584" w:type="dxa"/>
            <w:shd w:val="clear" w:color="auto" w:fill="398AFF" w:themeFill="accent4"/>
            <w:vAlign w:val="center"/>
          </w:tcPr>
          <w:p w14:paraId="439CC2A0" w14:textId="77777777" w:rsidR="00811C3F" w:rsidRPr="00576776" w:rsidRDefault="00811C3F" w:rsidP="00E436D6">
            <w:pPr>
              <w:pStyle w:val="TNCBodyText"/>
              <w:jc w:val="center"/>
              <w:rPr>
                <w:b/>
                <w:bCs/>
              </w:rPr>
            </w:pPr>
            <w:r w:rsidRPr="00576776">
              <w:rPr>
                <w:b/>
                <w:bCs/>
              </w:rPr>
              <w:t>Outcome</w:t>
            </w:r>
          </w:p>
        </w:tc>
        <w:tc>
          <w:tcPr>
            <w:tcW w:w="2977" w:type="dxa"/>
            <w:shd w:val="clear" w:color="auto" w:fill="398AFF" w:themeFill="accent4"/>
            <w:vAlign w:val="center"/>
          </w:tcPr>
          <w:p w14:paraId="6FE3554E" w14:textId="77777777" w:rsidR="00811C3F" w:rsidRPr="00576776" w:rsidRDefault="00811C3F" w:rsidP="00E436D6">
            <w:pPr>
              <w:pStyle w:val="TNCBodyText"/>
              <w:jc w:val="center"/>
              <w:rPr>
                <w:b/>
                <w:bCs/>
              </w:rPr>
            </w:pPr>
            <w:r w:rsidRPr="00576776">
              <w:rPr>
                <w:b/>
                <w:bCs/>
              </w:rPr>
              <w:t>Review</w:t>
            </w:r>
          </w:p>
        </w:tc>
      </w:tr>
      <w:tr w:rsidR="00F87FB5" w:rsidRPr="00576776" w14:paraId="4D7C152D" w14:textId="77777777" w:rsidTr="00AC4F74">
        <w:trPr>
          <w:trHeight w:val="1701"/>
        </w:trPr>
        <w:tc>
          <w:tcPr>
            <w:tcW w:w="1011" w:type="dxa"/>
            <w:vMerge w:val="restart"/>
            <w:shd w:val="clear" w:color="auto" w:fill="ECECEC" w:themeFill="accent6"/>
            <w:vAlign w:val="center"/>
          </w:tcPr>
          <w:p w14:paraId="3519A818" w14:textId="77777777" w:rsidR="00F87FB5" w:rsidRPr="00576776" w:rsidRDefault="00F87FB5" w:rsidP="00F87FB5">
            <w:pPr>
              <w:pStyle w:val="TNCBodyText"/>
              <w:jc w:val="center"/>
              <w:rPr>
                <w:b/>
                <w:bCs/>
              </w:rPr>
            </w:pPr>
            <w:r w:rsidRPr="00576776">
              <w:rPr>
                <w:b/>
                <w:bCs/>
              </w:rPr>
              <w:t>Short term</w:t>
            </w:r>
          </w:p>
        </w:tc>
        <w:tc>
          <w:tcPr>
            <w:tcW w:w="1763" w:type="dxa"/>
            <w:vAlign w:val="center"/>
          </w:tcPr>
          <w:p w14:paraId="34526D5F" w14:textId="649ACF28" w:rsidR="00F87FB5" w:rsidRPr="00576776" w:rsidRDefault="00F87FB5" w:rsidP="00F87FB5">
            <w:pPr>
              <w:pStyle w:val="TNCBodyText"/>
              <w:jc w:val="center"/>
            </w:pPr>
            <w:r>
              <w:t>SLT do not know whether school information is accessible or not to specific children</w:t>
            </w:r>
          </w:p>
        </w:tc>
        <w:tc>
          <w:tcPr>
            <w:tcW w:w="1523" w:type="dxa"/>
            <w:vAlign w:val="center"/>
          </w:tcPr>
          <w:p w14:paraId="593AA862" w14:textId="294077C4" w:rsidR="00F87FB5" w:rsidRPr="00576776" w:rsidRDefault="00F87FB5" w:rsidP="00F87FB5">
            <w:pPr>
              <w:pStyle w:val="TNCBodyText"/>
              <w:jc w:val="center"/>
            </w:pPr>
            <w:r>
              <w:t>Audit of delivery procedures</w:t>
            </w:r>
          </w:p>
        </w:tc>
        <w:tc>
          <w:tcPr>
            <w:tcW w:w="1238" w:type="dxa"/>
            <w:vAlign w:val="center"/>
          </w:tcPr>
          <w:p w14:paraId="3A5A8D65" w14:textId="359D4A01" w:rsidR="00F87FB5" w:rsidRPr="00576776" w:rsidRDefault="00F87FB5" w:rsidP="00F87FB5">
            <w:pPr>
              <w:pStyle w:val="TNCBodyText"/>
              <w:jc w:val="center"/>
            </w:pPr>
            <w:r>
              <w:t>SENDCo</w:t>
            </w:r>
          </w:p>
        </w:tc>
        <w:tc>
          <w:tcPr>
            <w:tcW w:w="962" w:type="dxa"/>
            <w:vAlign w:val="center"/>
          </w:tcPr>
          <w:p w14:paraId="3EEF34B5" w14:textId="57E91DDF" w:rsidR="00F87FB5" w:rsidRPr="00F87FB5" w:rsidRDefault="00F87FB5" w:rsidP="00F87FB5">
            <w:pPr>
              <w:pStyle w:val="TNCBodyText"/>
              <w:jc w:val="center"/>
              <w:rPr>
                <w:bCs/>
              </w:rPr>
            </w:pPr>
            <w:r>
              <w:rPr>
                <w:bCs/>
              </w:rPr>
              <w:t>As required</w:t>
            </w:r>
          </w:p>
        </w:tc>
        <w:tc>
          <w:tcPr>
            <w:tcW w:w="1584" w:type="dxa"/>
            <w:vAlign w:val="center"/>
          </w:tcPr>
          <w:p w14:paraId="79C5D57F" w14:textId="5FCC26A6" w:rsidR="00F87FB5" w:rsidRPr="00576776" w:rsidRDefault="00F87FB5" w:rsidP="00F87FB5">
            <w:pPr>
              <w:pStyle w:val="TNCBodyText"/>
              <w:jc w:val="center"/>
            </w:pPr>
            <w:r>
              <w:t>Federation</w:t>
            </w:r>
            <w:r w:rsidRPr="00F87FB5">
              <w:t xml:space="preserve"> is aware of accessibility gaps to its information delivery procedures</w:t>
            </w:r>
          </w:p>
        </w:tc>
        <w:tc>
          <w:tcPr>
            <w:tcW w:w="2977" w:type="dxa"/>
            <w:vAlign w:val="center"/>
          </w:tcPr>
          <w:p w14:paraId="359C6FDC" w14:textId="7983A9C2" w:rsidR="00F87FB5" w:rsidRPr="00F87FB5" w:rsidRDefault="00F87FB5" w:rsidP="00F87FB5">
            <w:pPr>
              <w:pStyle w:val="TNCBodyText"/>
              <w:jc w:val="center"/>
              <w:rPr>
                <w:bCs/>
              </w:rPr>
            </w:pPr>
            <w:r w:rsidRPr="00F87FB5">
              <w:rPr>
                <w:bCs/>
              </w:rPr>
              <w:t>Summer 2026</w:t>
            </w:r>
          </w:p>
        </w:tc>
      </w:tr>
      <w:tr w:rsidR="00F87FB5" w:rsidRPr="00576776" w14:paraId="017594FD" w14:textId="77777777" w:rsidTr="00AC4F74">
        <w:trPr>
          <w:trHeight w:val="1701"/>
        </w:trPr>
        <w:tc>
          <w:tcPr>
            <w:tcW w:w="1011" w:type="dxa"/>
            <w:vMerge/>
            <w:shd w:val="clear" w:color="auto" w:fill="ECECEC" w:themeFill="accent6"/>
            <w:vAlign w:val="center"/>
          </w:tcPr>
          <w:p w14:paraId="2C45396A" w14:textId="77777777" w:rsidR="00F87FB5" w:rsidRPr="00576776" w:rsidRDefault="00F87FB5" w:rsidP="00F87FB5">
            <w:pPr>
              <w:pStyle w:val="TNCBodyText"/>
              <w:jc w:val="center"/>
              <w:rPr>
                <w:b/>
                <w:bCs/>
              </w:rPr>
            </w:pPr>
          </w:p>
        </w:tc>
        <w:tc>
          <w:tcPr>
            <w:tcW w:w="1763" w:type="dxa"/>
            <w:vAlign w:val="center"/>
          </w:tcPr>
          <w:p w14:paraId="76B857B8" w14:textId="4251185D" w:rsidR="00F87FB5" w:rsidRPr="00576776" w:rsidRDefault="00F87FB5" w:rsidP="00F87FB5">
            <w:pPr>
              <w:pStyle w:val="TNCBodyText"/>
              <w:jc w:val="center"/>
            </w:pPr>
            <w:r>
              <w:t xml:space="preserve">Federation does not know how to make written information accessible </w:t>
            </w:r>
          </w:p>
        </w:tc>
        <w:tc>
          <w:tcPr>
            <w:tcW w:w="1523" w:type="dxa"/>
            <w:vAlign w:val="center"/>
          </w:tcPr>
          <w:p w14:paraId="190A213C" w14:textId="4EC526DE" w:rsidR="00F87FB5" w:rsidRPr="00576776" w:rsidRDefault="00F87FB5" w:rsidP="00F87FB5">
            <w:pPr>
              <w:pStyle w:val="TNCBodyText"/>
              <w:jc w:val="center"/>
            </w:pPr>
            <w:r>
              <w:t>Federation seeks advice from external advisors</w:t>
            </w:r>
          </w:p>
        </w:tc>
        <w:tc>
          <w:tcPr>
            <w:tcW w:w="1238" w:type="dxa"/>
            <w:vAlign w:val="center"/>
          </w:tcPr>
          <w:p w14:paraId="623F9973" w14:textId="1A571BC6" w:rsidR="00F87FB5" w:rsidRDefault="00F87FB5" w:rsidP="00F87FB5">
            <w:pPr>
              <w:jc w:val="center"/>
            </w:pPr>
            <w:r>
              <w:t>SLT</w:t>
            </w:r>
          </w:p>
          <w:p w14:paraId="34A9CA26" w14:textId="4B2350CA" w:rsidR="00F87FB5" w:rsidRPr="00576776" w:rsidRDefault="00F87FB5" w:rsidP="00F87FB5">
            <w:pPr>
              <w:pStyle w:val="TNCBodyText"/>
              <w:jc w:val="center"/>
            </w:pPr>
            <w:r>
              <w:t>SBM</w:t>
            </w:r>
          </w:p>
        </w:tc>
        <w:tc>
          <w:tcPr>
            <w:tcW w:w="962" w:type="dxa"/>
            <w:vAlign w:val="center"/>
          </w:tcPr>
          <w:p w14:paraId="70BCD4FD" w14:textId="7332CDE2" w:rsidR="00F87FB5" w:rsidRPr="00576776" w:rsidRDefault="00F87FB5" w:rsidP="00F87FB5">
            <w:pPr>
              <w:pStyle w:val="TNCBodyText"/>
              <w:jc w:val="center"/>
            </w:pPr>
            <w:r>
              <w:rPr>
                <w:bCs/>
              </w:rPr>
              <w:t>As required</w:t>
            </w:r>
          </w:p>
        </w:tc>
        <w:tc>
          <w:tcPr>
            <w:tcW w:w="1584" w:type="dxa"/>
            <w:vAlign w:val="center"/>
          </w:tcPr>
          <w:p w14:paraId="1743EF2A" w14:textId="36EB268D" w:rsidR="00F87FB5" w:rsidRPr="00576776" w:rsidRDefault="00F87FB5" w:rsidP="00F87FB5">
            <w:pPr>
              <w:pStyle w:val="TNCBodyText"/>
              <w:jc w:val="center"/>
            </w:pPr>
            <w:r>
              <w:t xml:space="preserve">Federation is aware of local services for converting written information into alternative formats </w:t>
            </w:r>
          </w:p>
        </w:tc>
        <w:tc>
          <w:tcPr>
            <w:tcW w:w="2977" w:type="dxa"/>
            <w:vAlign w:val="center"/>
          </w:tcPr>
          <w:p w14:paraId="243ADE79" w14:textId="13071C83" w:rsidR="00F87FB5" w:rsidRPr="00576776" w:rsidRDefault="00F87FB5" w:rsidP="00F87FB5">
            <w:pPr>
              <w:pStyle w:val="TNCBodyText"/>
              <w:jc w:val="center"/>
            </w:pPr>
            <w:r>
              <w:t>Summer 20</w:t>
            </w:r>
            <w:r>
              <w:rPr>
                <w:bCs/>
              </w:rPr>
              <w:t>26</w:t>
            </w:r>
          </w:p>
        </w:tc>
      </w:tr>
      <w:tr w:rsidR="00F87FB5" w:rsidRPr="00576776" w14:paraId="22501A02" w14:textId="77777777" w:rsidTr="00AC4F74">
        <w:trPr>
          <w:trHeight w:val="1531"/>
        </w:trPr>
        <w:tc>
          <w:tcPr>
            <w:tcW w:w="1011" w:type="dxa"/>
            <w:shd w:val="clear" w:color="auto" w:fill="ECECEC" w:themeFill="accent6"/>
            <w:vAlign w:val="center"/>
          </w:tcPr>
          <w:p w14:paraId="16E156E6" w14:textId="2B397C73" w:rsidR="00F87FB5" w:rsidRPr="00576776" w:rsidRDefault="00F87FB5" w:rsidP="00F87FB5">
            <w:pPr>
              <w:pStyle w:val="TNCBodyText"/>
              <w:jc w:val="center"/>
              <w:rPr>
                <w:b/>
                <w:bCs/>
              </w:rPr>
            </w:pPr>
            <w:r w:rsidRPr="00576776">
              <w:rPr>
                <w:b/>
                <w:bCs/>
              </w:rPr>
              <w:t>Medium term</w:t>
            </w:r>
          </w:p>
        </w:tc>
        <w:tc>
          <w:tcPr>
            <w:tcW w:w="1763" w:type="dxa"/>
            <w:vAlign w:val="center"/>
          </w:tcPr>
          <w:p w14:paraId="5DCF76BE" w14:textId="727FEEA6" w:rsidR="00F87FB5" w:rsidRPr="00576776" w:rsidRDefault="00F87FB5" w:rsidP="00F87FB5">
            <w:pPr>
              <w:pStyle w:val="TNCBodyText"/>
              <w:jc w:val="center"/>
            </w:pPr>
          </w:p>
        </w:tc>
        <w:tc>
          <w:tcPr>
            <w:tcW w:w="1523" w:type="dxa"/>
            <w:vAlign w:val="center"/>
          </w:tcPr>
          <w:p w14:paraId="7B0B3D69" w14:textId="6D97C57B" w:rsidR="00F87FB5" w:rsidRPr="00576776" w:rsidRDefault="00F87FB5" w:rsidP="00F87FB5">
            <w:pPr>
              <w:pStyle w:val="TNCBodyText"/>
              <w:jc w:val="center"/>
            </w:pPr>
          </w:p>
        </w:tc>
        <w:tc>
          <w:tcPr>
            <w:tcW w:w="1238" w:type="dxa"/>
            <w:vAlign w:val="center"/>
          </w:tcPr>
          <w:p w14:paraId="793FDA54" w14:textId="63320CD5" w:rsidR="00F87FB5" w:rsidRPr="00576776" w:rsidRDefault="00F87FB5" w:rsidP="00F87FB5">
            <w:pPr>
              <w:pStyle w:val="TNCBodyText"/>
              <w:jc w:val="center"/>
            </w:pPr>
          </w:p>
        </w:tc>
        <w:tc>
          <w:tcPr>
            <w:tcW w:w="962" w:type="dxa"/>
            <w:vAlign w:val="center"/>
          </w:tcPr>
          <w:p w14:paraId="21A7CC04" w14:textId="3D438AD6" w:rsidR="00F87FB5" w:rsidRPr="00576776" w:rsidRDefault="00F87FB5" w:rsidP="00F87FB5">
            <w:pPr>
              <w:pStyle w:val="TNCBodyText"/>
              <w:jc w:val="center"/>
              <w:rPr>
                <w:b/>
                <w:bCs/>
                <w:u w:val="single"/>
              </w:rPr>
            </w:pPr>
          </w:p>
        </w:tc>
        <w:tc>
          <w:tcPr>
            <w:tcW w:w="1584" w:type="dxa"/>
            <w:vAlign w:val="center"/>
          </w:tcPr>
          <w:p w14:paraId="3D4A86E7" w14:textId="4B7AB376" w:rsidR="00F87FB5" w:rsidRPr="00576776" w:rsidRDefault="00F87FB5" w:rsidP="00F87FB5">
            <w:pPr>
              <w:pStyle w:val="TNCBodyText"/>
              <w:jc w:val="center"/>
            </w:pPr>
          </w:p>
        </w:tc>
        <w:tc>
          <w:tcPr>
            <w:tcW w:w="2977" w:type="dxa"/>
            <w:vAlign w:val="center"/>
          </w:tcPr>
          <w:p w14:paraId="6F261066" w14:textId="714CD2A2" w:rsidR="00F87FB5" w:rsidRPr="00576776" w:rsidRDefault="00F87FB5" w:rsidP="00F87FB5">
            <w:pPr>
              <w:pStyle w:val="TNCBodyText"/>
              <w:jc w:val="center"/>
              <w:rPr>
                <w:b/>
                <w:bCs/>
                <w:u w:val="single"/>
              </w:rPr>
            </w:pPr>
          </w:p>
        </w:tc>
      </w:tr>
      <w:tr w:rsidR="00F87FB5" w:rsidRPr="00576776" w14:paraId="1C5CFDD6" w14:textId="77777777" w:rsidTr="00AC4F74">
        <w:trPr>
          <w:trHeight w:val="1474"/>
        </w:trPr>
        <w:tc>
          <w:tcPr>
            <w:tcW w:w="1011" w:type="dxa"/>
            <w:shd w:val="clear" w:color="auto" w:fill="ECECEC" w:themeFill="accent6"/>
            <w:vAlign w:val="center"/>
          </w:tcPr>
          <w:p w14:paraId="7602896D" w14:textId="60D31C33" w:rsidR="00F87FB5" w:rsidRPr="00576776" w:rsidRDefault="00F87FB5" w:rsidP="00F87FB5">
            <w:pPr>
              <w:pStyle w:val="TNCBodyText"/>
              <w:jc w:val="center"/>
              <w:rPr>
                <w:b/>
                <w:bCs/>
              </w:rPr>
            </w:pPr>
            <w:r w:rsidRPr="00576776">
              <w:rPr>
                <w:b/>
                <w:bCs/>
              </w:rPr>
              <w:t>Long term</w:t>
            </w:r>
          </w:p>
        </w:tc>
        <w:tc>
          <w:tcPr>
            <w:tcW w:w="1763" w:type="dxa"/>
            <w:vAlign w:val="center"/>
          </w:tcPr>
          <w:p w14:paraId="5A5F1E78" w14:textId="29AD6894" w:rsidR="00F87FB5" w:rsidRPr="00576776" w:rsidRDefault="00F87FB5" w:rsidP="00F87FB5">
            <w:pPr>
              <w:pStyle w:val="TNCBodyText"/>
              <w:jc w:val="center"/>
            </w:pPr>
            <w:r>
              <w:t>Website is not accessible to children with SEND</w:t>
            </w:r>
          </w:p>
        </w:tc>
        <w:tc>
          <w:tcPr>
            <w:tcW w:w="1523" w:type="dxa"/>
            <w:vAlign w:val="center"/>
          </w:tcPr>
          <w:p w14:paraId="0E20D5D0" w14:textId="34C08037" w:rsidR="00F87FB5" w:rsidRPr="00576776" w:rsidRDefault="00F87FB5" w:rsidP="00F87FB5">
            <w:pPr>
              <w:pStyle w:val="TNCBodyText"/>
              <w:jc w:val="center"/>
            </w:pPr>
            <w:r>
              <w:t xml:space="preserve">Audit of website </w:t>
            </w:r>
          </w:p>
        </w:tc>
        <w:tc>
          <w:tcPr>
            <w:tcW w:w="1238" w:type="dxa"/>
            <w:vAlign w:val="center"/>
          </w:tcPr>
          <w:p w14:paraId="1CB7357A" w14:textId="580382D7" w:rsidR="00F87FB5" w:rsidRPr="00576776" w:rsidRDefault="00F87FB5" w:rsidP="00F87FB5">
            <w:pPr>
              <w:pStyle w:val="TNCBodyText"/>
              <w:jc w:val="center"/>
            </w:pPr>
            <w:r>
              <w:t>SLT</w:t>
            </w:r>
          </w:p>
        </w:tc>
        <w:tc>
          <w:tcPr>
            <w:tcW w:w="962" w:type="dxa"/>
            <w:vAlign w:val="center"/>
          </w:tcPr>
          <w:p w14:paraId="3B8B438A" w14:textId="51EFB237" w:rsidR="00F87FB5" w:rsidRPr="00576776" w:rsidRDefault="00F87FB5" w:rsidP="00F87FB5">
            <w:pPr>
              <w:pStyle w:val="TNCBodyText"/>
              <w:jc w:val="center"/>
              <w:rPr>
                <w:b/>
                <w:bCs/>
                <w:u w:val="single"/>
              </w:rPr>
            </w:pPr>
            <w:r>
              <w:t>Autumn 20</w:t>
            </w:r>
            <w:r>
              <w:rPr>
                <w:bCs/>
              </w:rPr>
              <w:t>25</w:t>
            </w:r>
          </w:p>
        </w:tc>
        <w:tc>
          <w:tcPr>
            <w:tcW w:w="1584" w:type="dxa"/>
            <w:vAlign w:val="center"/>
          </w:tcPr>
          <w:p w14:paraId="68AAE424" w14:textId="7E5DE657" w:rsidR="00F87FB5" w:rsidRPr="00576776" w:rsidRDefault="00F87FB5" w:rsidP="00F87FB5">
            <w:pPr>
              <w:pStyle w:val="TNCBodyText"/>
              <w:jc w:val="center"/>
            </w:pPr>
            <w:r>
              <w:t xml:space="preserve">Website is fully accessible to all pupils. </w:t>
            </w:r>
          </w:p>
        </w:tc>
        <w:tc>
          <w:tcPr>
            <w:tcW w:w="2977" w:type="dxa"/>
            <w:vAlign w:val="center"/>
          </w:tcPr>
          <w:p w14:paraId="7EFF1F34" w14:textId="33C535B9" w:rsidR="00F87FB5" w:rsidRPr="00576776" w:rsidRDefault="00F87FB5" w:rsidP="001434ED">
            <w:pPr>
              <w:pStyle w:val="TNCBodyText"/>
              <w:jc w:val="center"/>
              <w:rPr>
                <w:b/>
                <w:bCs/>
                <w:u w:val="single"/>
              </w:rPr>
            </w:pPr>
            <w:r>
              <w:t>Summer 20</w:t>
            </w:r>
            <w:r>
              <w:rPr>
                <w:bCs/>
              </w:rPr>
              <w:t>2</w:t>
            </w:r>
            <w:r w:rsidR="001434ED">
              <w:rPr>
                <w:bCs/>
              </w:rPr>
              <w:t>6</w:t>
            </w:r>
            <w:bookmarkStart w:id="10" w:name="_GoBack"/>
            <w:bookmarkEnd w:id="10"/>
          </w:p>
        </w:tc>
      </w:tr>
    </w:tbl>
    <w:p w14:paraId="4F0A1733" w14:textId="77777777" w:rsidR="00811C3F" w:rsidRPr="00811C3F" w:rsidRDefault="00811C3F" w:rsidP="00811C3F"/>
    <w:p w14:paraId="7068F1AF" w14:textId="7F1DD4F4" w:rsidR="00741E5A" w:rsidRDefault="00BD4AC0" w:rsidP="00742B5F">
      <w:pPr>
        <w:pStyle w:val="Sectionheadings"/>
      </w:pPr>
      <w:bookmarkStart w:id="11" w:name="monitoring"/>
      <w:r>
        <w:lastRenderedPageBreak/>
        <w:t>M</w:t>
      </w:r>
      <w:r w:rsidR="00742B5F">
        <w:t xml:space="preserve">onitoring </w:t>
      </w:r>
      <w:r w:rsidR="00682BC0">
        <w:t>and review</w:t>
      </w:r>
    </w:p>
    <w:bookmarkEnd w:id="11"/>
    <w:p w14:paraId="46952EE5" w14:textId="77201C2C" w:rsidR="00682BC0" w:rsidRDefault="00D71E03" w:rsidP="00682BC0">
      <w:pPr>
        <w:pStyle w:val="TNCBodyText"/>
      </w:pPr>
      <w:r w:rsidRPr="00D71E03">
        <w:t xml:space="preserve">This plan will be reviewed on an </w:t>
      </w:r>
      <w:r w:rsidRPr="00BD4AC0">
        <w:rPr>
          <w:bCs/>
        </w:rPr>
        <w:t>annual</w:t>
      </w:r>
      <w:r w:rsidRPr="00BD4AC0">
        <w:t xml:space="preserve"> </w:t>
      </w:r>
      <w:r w:rsidRPr="00D71E03">
        <w:t>basis by the governing board and headteacher. The next scheduled review date for this plan is</w:t>
      </w:r>
      <w:r w:rsidRPr="00D71E03">
        <w:rPr>
          <w:b/>
          <w:bCs/>
        </w:rPr>
        <w:t xml:space="preserve"> </w:t>
      </w:r>
      <w:r w:rsidR="00BD4AC0" w:rsidRPr="00BD4AC0">
        <w:rPr>
          <w:bCs/>
        </w:rPr>
        <w:t>September 26</w:t>
      </w:r>
      <w:r w:rsidRPr="00D71E03">
        <w:t>. Any changes to this plan will be communicated to all staff members and relevant stakeholders.</w:t>
      </w:r>
    </w:p>
    <w:sectPr w:rsidR="00682BC0" w:rsidSect="007D7F50">
      <w:footerReference w:type="default" r:id="rId11"/>
      <w:pgSz w:w="11906" w:h="16838" w:code="9"/>
      <w:pgMar w:top="1440"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16D11" w14:textId="77777777" w:rsidR="007D7F50" w:rsidRDefault="007D7F50" w:rsidP="00B13020">
      <w:pPr>
        <w:spacing w:after="0" w:line="240" w:lineRule="auto"/>
      </w:pPr>
      <w:r>
        <w:separator/>
      </w:r>
    </w:p>
  </w:endnote>
  <w:endnote w:type="continuationSeparator" w:id="0">
    <w:p w14:paraId="7FF42A0E" w14:textId="77777777" w:rsidR="007D7F50" w:rsidRDefault="007D7F50" w:rsidP="00B13020">
      <w:pPr>
        <w:spacing w:after="0" w:line="240" w:lineRule="auto"/>
      </w:pPr>
      <w:r>
        <w:continuationSeparator/>
      </w:r>
    </w:p>
  </w:endnote>
  <w:endnote w:type="continuationNotice" w:id="1">
    <w:p w14:paraId="3E1AAAF5" w14:textId="77777777" w:rsidR="007D7F50" w:rsidRDefault="007D7F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Regular">
    <w:altName w:val="Times New Roman"/>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r:id="rId1" w:fontKey="{FB8586BF-F05A-408A-892B-18D476BCE3C6}"/>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2" w:fontKey="{E9D63238-DCE2-4B63-8389-CE1D0470E32C}"/>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C0BBE" w14:textId="7377D084" w:rsidR="00741E5A" w:rsidRPr="002E60FF" w:rsidRDefault="001434ED" w:rsidP="00715B58">
    <w:pPr>
      <w:pStyle w:val="Footer"/>
      <w:ind w:left="1276"/>
      <w:rPr>
        <w:color w:val="000000" w:themeColor="text1"/>
        <w:sz w:val="16"/>
        <w:szCs w:val="16"/>
      </w:rPr>
    </w:pPr>
    <w:sdt>
      <w:sdtPr>
        <w:id w:val="1989663119"/>
        <w:docPartObj>
          <w:docPartGallery w:val="Page Numbers (Bottom of Page)"/>
          <w:docPartUnique/>
        </w:docPartObj>
      </w:sdtPr>
      <w:sdtEndPr>
        <w:rPr>
          <w:noProof/>
          <w:color w:val="000000" w:themeColor="text1"/>
          <w:sz w:val="16"/>
          <w:szCs w:val="16"/>
        </w:rPr>
      </w:sdtEndPr>
      <w:sdtContent>
        <w:r w:rsidR="00741E5A" w:rsidRPr="002E60FF">
          <w:rPr>
            <w:color w:val="000000" w:themeColor="text1"/>
            <w:sz w:val="16"/>
            <w:szCs w:val="16"/>
          </w:rPr>
          <w:fldChar w:fldCharType="begin"/>
        </w:r>
        <w:r w:rsidR="00741E5A" w:rsidRPr="002E60FF">
          <w:rPr>
            <w:color w:val="000000" w:themeColor="text1"/>
            <w:sz w:val="16"/>
            <w:szCs w:val="16"/>
          </w:rPr>
          <w:instrText xml:space="preserve"> PAGE   \* MERGEFORMAT </w:instrText>
        </w:r>
        <w:r w:rsidR="00741E5A" w:rsidRPr="002E60FF">
          <w:rPr>
            <w:color w:val="000000" w:themeColor="text1"/>
            <w:sz w:val="16"/>
            <w:szCs w:val="16"/>
          </w:rPr>
          <w:fldChar w:fldCharType="separate"/>
        </w:r>
        <w:r>
          <w:rPr>
            <w:noProof/>
            <w:color w:val="000000" w:themeColor="text1"/>
            <w:sz w:val="16"/>
            <w:szCs w:val="16"/>
          </w:rPr>
          <w:t>7</w:t>
        </w:r>
        <w:r w:rsidR="00741E5A" w:rsidRPr="002E60FF">
          <w:rPr>
            <w:noProof/>
            <w:color w:val="000000" w:themeColor="text1"/>
            <w:sz w:val="16"/>
            <w:szCs w:val="16"/>
          </w:rPr>
          <w:fldChar w:fldCharType="end"/>
        </w:r>
      </w:sdtContent>
    </w:sdt>
  </w:p>
  <w:p w14:paraId="340B2F79" w14:textId="77777777" w:rsidR="00741E5A" w:rsidRDefault="00741E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503F0" w14:textId="77777777" w:rsidR="007D7F50" w:rsidRDefault="007D7F50" w:rsidP="00B13020">
      <w:pPr>
        <w:spacing w:after="0" w:line="240" w:lineRule="auto"/>
      </w:pPr>
      <w:r>
        <w:separator/>
      </w:r>
    </w:p>
  </w:footnote>
  <w:footnote w:type="continuationSeparator" w:id="0">
    <w:p w14:paraId="5448DA93" w14:textId="77777777" w:rsidR="007D7F50" w:rsidRDefault="007D7F50" w:rsidP="00B13020">
      <w:pPr>
        <w:spacing w:after="0" w:line="240" w:lineRule="auto"/>
      </w:pPr>
      <w:r>
        <w:continuationSeparator/>
      </w:r>
    </w:p>
  </w:footnote>
  <w:footnote w:type="continuationNotice" w:id="1">
    <w:p w14:paraId="42246DFC" w14:textId="77777777" w:rsidR="007D7F50" w:rsidRDefault="007D7F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A9CEF" w14:textId="431C9B92" w:rsidR="00A54BCE" w:rsidRPr="00A54BCE" w:rsidRDefault="00A54BCE" w:rsidP="00A54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32B43"/>
    <w:multiLevelType w:val="hybridMultilevel"/>
    <w:tmpl w:val="4CA6088C"/>
    <w:lvl w:ilvl="0" w:tplc="D22693BC">
      <w:start w:val="1"/>
      <w:numFmt w:val="decimal"/>
      <w:pStyle w:val="Sectionheadings"/>
      <w:suff w:val="space"/>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8710383"/>
    <w:multiLevelType w:val="hybridMultilevel"/>
    <w:tmpl w:val="BC348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93566F"/>
    <w:multiLevelType w:val="multilevel"/>
    <w:tmpl w:val="70C8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C760B3"/>
    <w:multiLevelType w:val="hybridMultilevel"/>
    <w:tmpl w:val="FBF80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3C3AE2"/>
    <w:multiLevelType w:val="hybridMultilevel"/>
    <w:tmpl w:val="3C40B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F2505A"/>
    <w:multiLevelType w:val="hybridMultilevel"/>
    <w:tmpl w:val="89A2A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F66D43"/>
    <w:multiLevelType w:val="hybridMultilevel"/>
    <w:tmpl w:val="FF70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AE7515"/>
    <w:multiLevelType w:val="hybridMultilevel"/>
    <w:tmpl w:val="C91E2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3805B4"/>
    <w:multiLevelType w:val="hybridMultilevel"/>
    <w:tmpl w:val="DDC45F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DE520F"/>
    <w:multiLevelType w:val="hybridMultilevel"/>
    <w:tmpl w:val="B3F66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572CBC"/>
    <w:multiLevelType w:val="hybridMultilevel"/>
    <w:tmpl w:val="B3F65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9E08E3"/>
    <w:multiLevelType w:val="hybridMultilevel"/>
    <w:tmpl w:val="1A6E7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1F0B16"/>
    <w:multiLevelType w:val="hybridMultilevel"/>
    <w:tmpl w:val="F1FC0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996E48"/>
    <w:multiLevelType w:val="hybridMultilevel"/>
    <w:tmpl w:val="40A66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9C442F"/>
    <w:multiLevelType w:val="hybridMultilevel"/>
    <w:tmpl w:val="1E306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8"/>
  </w:num>
  <w:num w:numId="4">
    <w:abstractNumId w:val="4"/>
  </w:num>
  <w:num w:numId="5">
    <w:abstractNumId w:val="9"/>
  </w:num>
  <w:num w:numId="6">
    <w:abstractNumId w:val="1"/>
  </w:num>
  <w:num w:numId="7">
    <w:abstractNumId w:val="6"/>
  </w:num>
  <w:num w:numId="8">
    <w:abstractNumId w:val="13"/>
  </w:num>
  <w:num w:numId="9">
    <w:abstractNumId w:val="0"/>
  </w:num>
  <w:num w:numId="10">
    <w:abstractNumId w:val="14"/>
  </w:num>
  <w:num w:numId="11">
    <w:abstractNumId w:val="10"/>
  </w:num>
  <w:num w:numId="12">
    <w:abstractNumId w:val="15"/>
  </w:num>
  <w:num w:numId="13">
    <w:abstractNumId w:val="7"/>
  </w:num>
  <w:num w:numId="14">
    <w:abstractNumId w:val="5"/>
  </w:num>
  <w:num w:numId="15">
    <w:abstractNumId w:val="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618"/>
    <w:rsid w:val="0000253A"/>
    <w:rsid w:val="00004AFC"/>
    <w:rsid w:val="00023B85"/>
    <w:rsid w:val="00024997"/>
    <w:rsid w:val="0005152D"/>
    <w:rsid w:val="00072BA3"/>
    <w:rsid w:val="000A74DD"/>
    <w:rsid w:val="000B2CDF"/>
    <w:rsid w:val="000D339D"/>
    <w:rsid w:val="000D43A5"/>
    <w:rsid w:val="0011220D"/>
    <w:rsid w:val="0011663F"/>
    <w:rsid w:val="001360A7"/>
    <w:rsid w:val="001434ED"/>
    <w:rsid w:val="001522B1"/>
    <w:rsid w:val="00163158"/>
    <w:rsid w:val="00170FDA"/>
    <w:rsid w:val="0018145B"/>
    <w:rsid w:val="0019022C"/>
    <w:rsid w:val="001B0803"/>
    <w:rsid w:val="001C7C6B"/>
    <w:rsid w:val="002007A7"/>
    <w:rsid w:val="00221DF0"/>
    <w:rsid w:val="0025107E"/>
    <w:rsid w:val="00251AA5"/>
    <w:rsid w:val="00271C5B"/>
    <w:rsid w:val="002977B3"/>
    <w:rsid w:val="002B4EB4"/>
    <w:rsid w:val="002C0EAE"/>
    <w:rsid w:val="002C717A"/>
    <w:rsid w:val="002E60FF"/>
    <w:rsid w:val="002F11C9"/>
    <w:rsid w:val="002F492E"/>
    <w:rsid w:val="002F5FE5"/>
    <w:rsid w:val="00311A23"/>
    <w:rsid w:val="00324B23"/>
    <w:rsid w:val="00324BFB"/>
    <w:rsid w:val="00334402"/>
    <w:rsid w:val="00344AF8"/>
    <w:rsid w:val="00351618"/>
    <w:rsid w:val="00391C02"/>
    <w:rsid w:val="003A17A1"/>
    <w:rsid w:val="003A1806"/>
    <w:rsid w:val="003A278F"/>
    <w:rsid w:val="003A6446"/>
    <w:rsid w:val="003B1FDD"/>
    <w:rsid w:val="003B370F"/>
    <w:rsid w:val="003D2762"/>
    <w:rsid w:val="003E338D"/>
    <w:rsid w:val="003E414C"/>
    <w:rsid w:val="0040624F"/>
    <w:rsid w:val="0043436B"/>
    <w:rsid w:val="00452A5F"/>
    <w:rsid w:val="00480019"/>
    <w:rsid w:val="004803B0"/>
    <w:rsid w:val="004824D0"/>
    <w:rsid w:val="004875EC"/>
    <w:rsid w:val="004C7D41"/>
    <w:rsid w:val="004D0907"/>
    <w:rsid w:val="004E4707"/>
    <w:rsid w:val="004F1319"/>
    <w:rsid w:val="004F5CDE"/>
    <w:rsid w:val="00503242"/>
    <w:rsid w:val="00503C36"/>
    <w:rsid w:val="00511E8C"/>
    <w:rsid w:val="00512E21"/>
    <w:rsid w:val="005339D4"/>
    <w:rsid w:val="00535378"/>
    <w:rsid w:val="005401E9"/>
    <w:rsid w:val="00540838"/>
    <w:rsid w:val="00541145"/>
    <w:rsid w:val="0054300F"/>
    <w:rsid w:val="005535AD"/>
    <w:rsid w:val="005727DB"/>
    <w:rsid w:val="00576776"/>
    <w:rsid w:val="005A3A24"/>
    <w:rsid w:val="005C2629"/>
    <w:rsid w:val="005F021E"/>
    <w:rsid w:val="0061303B"/>
    <w:rsid w:val="00614387"/>
    <w:rsid w:val="00624174"/>
    <w:rsid w:val="00634C72"/>
    <w:rsid w:val="00641607"/>
    <w:rsid w:val="006464BC"/>
    <w:rsid w:val="006519CB"/>
    <w:rsid w:val="00652AE0"/>
    <w:rsid w:val="006614F0"/>
    <w:rsid w:val="00682BC0"/>
    <w:rsid w:val="006A1A39"/>
    <w:rsid w:val="006B3621"/>
    <w:rsid w:val="006D3792"/>
    <w:rsid w:val="006D6043"/>
    <w:rsid w:val="006D76A6"/>
    <w:rsid w:val="006E02D1"/>
    <w:rsid w:val="006F6639"/>
    <w:rsid w:val="00701D20"/>
    <w:rsid w:val="00705207"/>
    <w:rsid w:val="00715B58"/>
    <w:rsid w:val="00722828"/>
    <w:rsid w:val="00741E5A"/>
    <w:rsid w:val="00742B5F"/>
    <w:rsid w:val="0074548B"/>
    <w:rsid w:val="00746036"/>
    <w:rsid w:val="007466CC"/>
    <w:rsid w:val="00754D8F"/>
    <w:rsid w:val="00757F80"/>
    <w:rsid w:val="007609B3"/>
    <w:rsid w:val="0076216E"/>
    <w:rsid w:val="007824F9"/>
    <w:rsid w:val="00785148"/>
    <w:rsid w:val="0079325C"/>
    <w:rsid w:val="007A79C9"/>
    <w:rsid w:val="007B5442"/>
    <w:rsid w:val="007C0538"/>
    <w:rsid w:val="007C6FE9"/>
    <w:rsid w:val="007D4891"/>
    <w:rsid w:val="007D7F50"/>
    <w:rsid w:val="007E00E4"/>
    <w:rsid w:val="007E65E9"/>
    <w:rsid w:val="00811C3F"/>
    <w:rsid w:val="00826A17"/>
    <w:rsid w:val="008355FF"/>
    <w:rsid w:val="008551F4"/>
    <w:rsid w:val="008559DF"/>
    <w:rsid w:val="00864887"/>
    <w:rsid w:val="00866C38"/>
    <w:rsid w:val="00872BFC"/>
    <w:rsid w:val="008730D8"/>
    <w:rsid w:val="0088219C"/>
    <w:rsid w:val="00893EB5"/>
    <w:rsid w:val="008A158F"/>
    <w:rsid w:val="008B0827"/>
    <w:rsid w:val="008B3EE4"/>
    <w:rsid w:val="008B5261"/>
    <w:rsid w:val="008B5D32"/>
    <w:rsid w:val="008C135F"/>
    <w:rsid w:val="008C4F64"/>
    <w:rsid w:val="008C6A43"/>
    <w:rsid w:val="008E4FEE"/>
    <w:rsid w:val="008F53AB"/>
    <w:rsid w:val="009148EC"/>
    <w:rsid w:val="00973622"/>
    <w:rsid w:val="009836F7"/>
    <w:rsid w:val="00996C7A"/>
    <w:rsid w:val="009C6E7A"/>
    <w:rsid w:val="009D1C3D"/>
    <w:rsid w:val="009D3F65"/>
    <w:rsid w:val="009E2B81"/>
    <w:rsid w:val="00A03AF5"/>
    <w:rsid w:val="00A052EF"/>
    <w:rsid w:val="00A1279C"/>
    <w:rsid w:val="00A12C34"/>
    <w:rsid w:val="00A4631D"/>
    <w:rsid w:val="00A54BCE"/>
    <w:rsid w:val="00A57D6C"/>
    <w:rsid w:val="00A6415C"/>
    <w:rsid w:val="00A64568"/>
    <w:rsid w:val="00A73282"/>
    <w:rsid w:val="00A774A8"/>
    <w:rsid w:val="00A93BF6"/>
    <w:rsid w:val="00A97DEC"/>
    <w:rsid w:val="00AA36D1"/>
    <w:rsid w:val="00AC1D2F"/>
    <w:rsid w:val="00AC270C"/>
    <w:rsid w:val="00AC4F74"/>
    <w:rsid w:val="00AE0612"/>
    <w:rsid w:val="00AE494F"/>
    <w:rsid w:val="00B041A3"/>
    <w:rsid w:val="00B04465"/>
    <w:rsid w:val="00B13020"/>
    <w:rsid w:val="00B4735B"/>
    <w:rsid w:val="00B5594E"/>
    <w:rsid w:val="00B64430"/>
    <w:rsid w:val="00B73EB9"/>
    <w:rsid w:val="00B85B45"/>
    <w:rsid w:val="00B90EF2"/>
    <w:rsid w:val="00B95C55"/>
    <w:rsid w:val="00BD25F9"/>
    <w:rsid w:val="00BD4AC0"/>
    <w:rsid w:val="00BD606D"/>
    <w:rsid w:val="00C06CC9"/>
    <w:rsid w:val="00C37860"/>
    <w:rsid w:val="00C531C8"/>
    <w:rsid w:val="00C60A89"/>
    <w:rsid w:val="00C65A84"/>
    <w:rsid w:val="00C835B9"/>
    <w:rsid w:val="00C97813"/>
    <w:rsid w:val="00CA0AD9"/>
    <w:rsid w:val="00CC14C8"/>
    <w:rsid w:val="00CE3B0B"/>
    <w:rsid w:val="00CE568A"/>
    <w:rsid w:val="00CF3495"/>
    <w:rsid w:val="00D001AD"/>
    <w:rsid w:val="00D41B1E"/>
    <w:rsid w:val="00D55C19"/>
    <w:rsid w:val="00D578CD"/>
    <w:rsid w:val="00D71E03"/>
    <w:rsid w:val="00D81340"/>
    <w:rsid w:val="00D93CE9"/>
    <w:rsid w:val="00DA7DEE"/>
    <w:rsid w:val="00DE2C03"/>
    <w:rsid w:val="00DE31C2"/>
    <w:rsid w:val="00E16C06"/>
    <w:rsid w:val="00E20078"/>
    <w:rsid w:val="00E20781"/>
    <w:rsid w:val="00E227DF"/>
    <w:rsid w:val="00E400ED"/>
    <w:rsid w:val="00E63193"/>
    <w:rsid w:val="00E76A26"/>
    <w:rsid w:val="00E76F1C"/>
    <w:rsid w:val="00E81769"/>
    <w:rsid w:val="00EB2245"/>
    <w:rsid w:val="00EB422A"/>
    <w:rsid w:val="00EC024F"/>
    <w:rsid w:val="00EF36EE"/>
    <w:rsid w:val="00F10B2F"/>
    <w:rsid w:val="00F24D3C"/>
    <w:rsid w:val="00F2631D"/>
    <w:rsid w:val="00F40C56"/>
    <w:rsid w:val="00F662FE"/>
    <w:rsid w:val="00F67627"/>
    <w:rsid w:val="00F74F99"/>
    <w:rsid w:val="00F765E5"/>
    <w:rsid w:val="00F87FB5"/>
    <w:rsid w:val="00F91360"/>
    <w:rsid w:val="00FA4F7F"/>
    <w:rsid w:val="00FD5D4D"/>
    <w:rsid w:val="00FE470B"/>
    <w:rsid w:val="00FF1367"/>
    <w:rsid w:val="355D4E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209D"/>
  <w15:chartTrackingRefBased/>
  <w15:docId w15:val="{B3FCCC0D-4160-4A2B-B07D-BC33040E2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4387"/>
    <w:pPr>
      <w:keepNext/>
      <w:keepLines/>
      <w:spacing w:before="200" w:after="20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774A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14387"/>
    <w:rPr>
      <w:rFonts w:asciiTheme="majorHAnsi" w:eastAsiaTheme="majorEastAsia" w:hAnsiTheme="majorHAnsi" w:cstheme="majorBidi"/>
      <w:color w:val="2F5496" w:themeColor="accent1" w:themeShade="BF"/>
      <w:sz w:val="26"/>
      <w:szCs w:val="26"/>
    </w:rPr>
  </w:style>
  <w:style w:type="paragraph" w:customStyle="1" w:styleId="TNCBodyText">
    <w:name w:val="TNC Body Text"/>
    <w:basedOn w:val="Normal"/>
    <w:link w:val="TNCBodyTextChar"/>
    <w:qFormat/>
    <w:rsid w:val="00B64430"/>
    <w:pPr>
      <w:spacing w:before="100" w:after="100" w:line="276" w:lineRule="auto"/>
      <w:jc w:val="both"/>
    </w:pPr>
  </w:style>
  <w:style w:type="character" w:customStyle="1" w:styleId="TNCBodyTextChar">
    <w:name w:val="TNC Body Text Char"/>
    <w:basedOn w:val="DefaultParagraphFont"/>
    <w:link w:val="TNCBodyText"/>
    <w:rsid w:val="00B64430"/>
  </w:style>
  <w:style w:type="character" w:styleId="Hyperlink">
    <w:name w:val="Hyperlink"/>
    <w:basedOn w:val="DefaultParagraphFont"/>
    <w:uiPriority w:val="99"/>
    <w:unhideWhenUsed/>
    <w:rsid w:val="00701D20"/>
    <w:rPr>
      <w:color w:val="0563C1" w:themeColor="hyperlink"/>
      <w:u w:val="single"/>
    </w:rPr>
  </w:style>
  <w:style w:type="character" w:customStyle="1"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A774A8"/>
    <w:rPr>
      <w:rFonts w:asciiTheme="majorHAnsi" w:eastAsiaTheme="majorEastAsia" w:hAnsiTheme="majorHAnsi" w:cstheme="majorBidi"/>
      <w:color w:val="1F3763" w:themeColor="accent1" w:themeShade="7F"/>
      <w:sz w:val="24"/>
      <w:szCs w:val="24"/>
    </w:rPr>
  </w:style>
  <w:style w:type="paragraph" w:customStyle="1" w:styleId="Sectionheadings">
    <w:name w:val="Section headings"/>
    <w:basedOn w:val="Heading1"/>
    <w:link w:val="SectionheadingsChar"/>
    <w:qFormat/>
    <w:rsid w:val="00973622"/>
    <w:pPr>
      <w:numPr>
        <w:numId w:val="9"/>
      </w:numPr>
    </w:pPr>
  </w:style>
  <w:style w:type="character" w:customStyle="1" w:styleId="SectionheadingsChar">
    <w:name w:val="Section headings Char"/>
    <w:basedOn w:val="Heading1Char"/>
    <w:link w:val="Sectionheadings"/>
    <w:rsid w:val="00973622"/>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7824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4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A117242C296C4D8AE908BE7E27BA76" ma:contentTypeVersion="15" ma:contentTypeDescription="Create a new document." ma:contentTypeScope="" ma:versionID="171e6fa098a7419d6a23966554b282f2">
  <xsd:schema xmlns:xsd="http://www.w3.org/2001/XMLSchema" xmlns:xs="http://www.w3.org/2001/XMLSchema" xmlns:p="http://schemas.microsoft.com/office/2006/metadata/properties" xmlns:ns2="b72822e0-c103-4b1e-9e09-fd68c16622ba" xmlns:ns3="1f51d2e2-dfe6-4cd3-b70a-978f32aa4ab4" targetNamespace="http://schemas.microsoft.com/office/2006/metadata/properties" ma:root="true" ma:fieldsID="172e80e58a983c82f6ebe11236e287e2" ns2:_="" ns3:_="">
    <xsd:import namespace="b72822e0-c103-4b1e-9e09-fd68c16622ba"/>
    <xsd:import namespace="1f51d2e2-dfe6-4cd3-b70a-978f32aa4a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822e0-c103-4b1e-9e09-fd68c1662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a0e84e-ddb6-4f57-b0d4-802649de716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51d2e2-dfe6-4cd3-b70a-978f32aa4a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a0cf940-9f52-4062-b21e-514d323b651f}" ma:internalName="TaxCatchAll" ma:showField="CatchAllData" ma:web="1f51d2e2-dfe6-4cd3-b70a-978f32aa4a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f51d2e2-dfe6-4cd3-b70a-978f32aa4ab4" xsi:nil="true"/>
    <lcf76f155ced4ddcb4097134ff3c332f xmlns="b72822e0-c103-4b1e-9e09-fd68c16622b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1E38D4-AF49-4C0A-AD8C-5F5A390A291F}"/>
</file>

<file path=customXml/itemProps2.xml><?xml version="1.0" encoding="utf-8"?>
<ds:datastoreItem xmlns:ds="http://schemas.openxmlformats.org/officeDocument/2006/customXml" ds:itemID="{ED420B9E-3AD6-4475-B7F1-E3F8130F2611}">
  <ds:schemaRefs>
    <ds:schemaRef ds:uri="http://schemas.microsoft.com/office/2006/documentManagement/types"/>
    <ds:schemaRef ds:uri="http://schemas.microsoft.com/office/infopath/2007/PartnerControls"/>
    <ds:schemaRef ds:uri="http://purl.org/dc/dcmitype/"/>
    <ds:schemaRef ds:uri="3b3b96af-0a07-4c3b-8fc5-3ed9803e588b"/>
    <ds:schemaRef ds:uri="http://www.w3.org/XML/1998/namespace"/>
    <ds:schemaRef ds:uri="http://purl.org/dc/terms/"/>
    <ds:schemaRef ds:uri="ae8f21b4-28a5-4413-8d4d-ae5585433d6a"/>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95803C25-7E88-4DEC-99A2-576490844E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1</TotalTime>
  <Pages>8</Pages>
  <Words>1288</Words>
  <Characters>7345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Mr  Jonathan  Grant</cp:lastModifiedBy>
  <cp:revision>3</cp:revision>
  <cp:lastPrinted>2025-11-26T12:13:00Z</cp:lastPrinted>
  <dcterms:created xsi:type="dcterms:W3CDTF">2025-12-12T11:27:00Z</dcterms:created>
  <dcterms:modified xsi:type="dcterms:W3CDTF">2026-03-05T12:35:00Z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0x0101007CA117242C296C4D8AE908BE7E27BA76</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